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6A989" w14:textId="2F1B2779" w:rsidR="00431266" w:rsidRPr="00D15A47" w:rsidRDefault="0030411E" w:rsidP="0045183F">
      <w:pPr>
        <w:tabs>
          <w:tab w:val="left" w:pos="2392"/>
          <w:tab w:val="right" w:pos="10283"/>
        </w:tabs>
        <w:ind w:left="57" w:right="57"/>
        <w:rPr>
          <w:rFonts w:ascii="EC Square Sans Pro"/>
          <w:sz w:val="18"/>
          <w:lang w:val="en-IE"/>
        </w:rPr>
      </w:pPr>
      <w:r w:rsidRPr="00D15A47">
        <w:rPr>
          <w:rFonts w:ascii="EC Square Sans Pro"/>
          <w:color w:val="0B509F"/>
          <w:w w:val="105"/>
          <w:sz w:val="16"/>
          <w:lang w:val="en-IE"/>
        </w:rPr>
        <w:tab/>
      </w:r>
      <w:r w:rsidRPr="00D15A47">
        <w:rPr>
          <w:rFonts w:ascii="EC Square Sans Pro"/>
          <w:color w:val="0B509F"/>
          <w:w w:val="105"/>
          <w:sz w:val="16"/>
          <w:lang w:val="en-IE"/>
        </w:rPr>
        <w:tab/>
      </w:r>
    </w:p>
    <w:p w14:paraId="15C2F452" w14:textId="77777777" w:rsidR="00431266" w:rsidRPr="00D15A47" w:rsidRDefault="00431266" w:rsidP="0045183F">
      <w:pPr>
        <w:pStyle w:val="BodyText"/>
        <w:ind w:left="57" w:right="57"/>
        <w:rPr>
          <w:rFonts w:ascii="EC Square Sans Pro"/>
          <w:sz w:val="18"/>
          <w:lang w:val="en-IE"/>
        </w:rPr>
      </w:pPr>
    </w:p>
    <w:p w14:paraId="0208181F" w14:textId="77777777" w:rsidR="00A5332A" w:rsidRPr="00D15A47" w:rsidRDefault="00A5332A" w:rsidP="00E31EC5">
      <w:pPr>
        <w:pStyle w:val="Heading1"/>
        <w:pBdr>
          <w:top w:val="single" w:sz="4" w:space="1" w:color="F79646" w:themeColor="accent6"/>
          <w:bottom w:val="single" w:sz="4" w:space="1" w:color="F79646" w:themeColor="accent6"/>
        </w:pBdr>
        <w:spacing w:before="0"/>
        <w:ind w:left="57" w:right="57"/>
        <w:jc w:val="center"/>
        <w:rPr>
          <w:rFonts w:ascii="EC Square Sans Cond Pro" w:hAnsi="EC Square Sans Cond Pro"/>
          <w:b/>
          <w:noProof/>
          <w:color w:val="FF0000"/>
          <w:sz w:val="22"/>
          <w:szCs w:val="22"/>
          <w:u w:val="single"/>
          <w:lang w:val="en-IE" w:eastAsia="en-GB"/>
        </w:rPr>
      </w:pPr>
    </w:p>
    <w:p w14:paraId="0AB2C575" w14:textId="42C7DED3" w:rsidR="007F2C82" w:rsidRPr="00D15A47" w:rsidRDefault="00CC5DBF" w:rsidP="00E31EC5">
      <w:pPr>
        <w:pStyle w:val="Heading1"/>
        <w:pBdr>
          <w:top w:val="single" w:sz="4" w:space="1" w:color="F79646" w:themeColor="accent6"/>
          <w:bottom w:val="single" w:sz="4" w:space="1" w:color="F79646" w:themeColor="accent6"/>
        </w:pBdr>
        <w:spacing w:before="0"/>
        <w:ind w:left="57" w:right="57"/>
        <w:jc w:val="center"/>
        <w:rPr>
          <w:rFonts w:ascii="EC Square Sans Cond Pro" w:hAnsi="EC Square Sans Cond Pro"/>
          <w:b/>
          <w:noProof/>
          <w:color w:val="F48122"/>
          <w:sz w:val="44"/>
          <w:szCs w:val="44"/>
          <w:lang w:val="en-IE" w:eastAsia="en-GB"/>
        </w:rPr>
      </w:pPr>
      <w:r w:rsidRPr="00D15A47">
        <w:rPr>
          <w:rFonts w:ascii="EC Square Sans Cond Pro" w:hAnsi="EC Square Sans Cond Pro"/>
          <w:b/>
          <w:noProof/>
          <w:color w:val="F48122"/>
          <w:sz w:val="44"/>
          <w:szCs w:val="44"/>
          <w:lang w:val="en-IE" w:eastAsia="en-GB"/>
        </w:rPr>
        <w:t>Aid Diversion</w:t>
      </w:r>
      <w:r w:rsidR="005C1A3A" w:rsidRPr="00D15A47">
        <w:rPr>
          <w:rFonts w:ascii="EC Square Sans Cond Pro" w:hAnsi="EC Square Sans Cond Pro"/>
          <w:b/>
          <w:noProof/>
          <w:color w:val="F48122"/>
          <w:sz w:val="44"/>
          <w:szCs w:val="44"/>
          <w:lang w:val="en-IE" w:eastAsia="en-GB"/>
        </w:rPr>
        <w:t xml:space="preserve"> </w:t>
      </w:r>
      <w:r w:rsidR="007F2C82" w:rsidRPr="00D15A47">
        <w:rPr>
          <w:rFonts w:ascii="EC Square Sans Cond Pro" w:hAnsi="EC Square Sans Cond Pro"/>
          <w:b/>
          <w:noProof/>
          <w:color w:val="F48122"/>
          <w:sz w:val="44"/>
          <w:szCs w:val="44"/>
          <w:lang w:val="en-IE" w:eastAsia="en-GB"/>
        </w:rPr>
        <w:t>Reporting Form</w:t>
      </w:r>
      <w:r w:rsidR="002976DE" w:rsidRPr="00D15A47">
        <w:rPr>
          <w:rFonts w:ascii="EC Square Sans Cond Pro" w:hAnsi="EC Square Sans Cond Pro"/>
          <w:b/>
          <w:i/>
          <w:noProof/>
          <w:color w:val="F48122"/>
          <w:sz w:val="44"/>
          <w:szCs w:val="44"/>
          <w:lang w:val="en-IE" w:eastAsia="en-GB"/>
        </w:rPr>
        <w:t xml:space="preserve"> </w:t>
      </w:r>
      <w:r w:rsidR="00E2461F" w:rsidRPr="00D15A47">
        <w:rPr>
          <w:rFonts w:ascii="EC Square Sans Cond Pro" w:hAnsi="EC Square Sans Cond Pro"/>
          <w:b/>
          <w:iCs/>
          <w:noProof/>
          <w:color w:val="F48122"/>
          <w:sz w:val="44"/>
          <w:szCs w:val="44"/>
          <w:lang w:val="en-IE" w:eastAsia="en-GB"/>
        </w:rPr>
        <w:t>(*)</w:t>
      </w:r>
      <w:r w:rsidR="00170716" w:rsidRPr="00D15A47">
        <w:rPr>
          <w:rFonts w:ascii="EC Square Sans Cond Pro" w:hAnsi="EC Square Sans Cond Pro"/>
          <w:b/>
          <w:i/>
          <w:noProof/>
          <w:color w:val="F48122"/>
          <w:sz w:val="44"/>
          <w:szCs w:val="44"/>
          <w:lang w:val="en-IE" w:eastAsia="en-GB"/>
        </w:rPr>
        <w:br/>
      </w:r>
      <w:r w:rsidR="00330248" w:rsidRPr="00D15A47">
        <w:rPr>
          <w:rFonts w:ascii="EC Square Sans Cond Pro" w:hAnsi="EC Square Sans Cond Pro"/>
          <w:b/>
          <w:i/>
          <w:noProof/>
          <w:color w:val="F48122"/>
          <w:sz w:val="44"/>
          <w:szCs w:val="44"/>
          <w:lang w:val="en-IE" w:eastAsia="en-GB"/>
        </w:rPr>
        <w:t>Significant impact cases</w:t>
      </w:r>
      <w:r w:rsidR="00903BBD" w:rsidRPr="00D15A47">
        <w:rPr>
          <w:rFonts w:ascii="EC Square Sans Cond Pro" w:hAnsi="EC Square Sans Cond Pro"/>
          <w:b/>
          <w:i/>
          <w:noProof/>
          <w:color w:val="F48122"/>
          <w:sz w:val="44"/>
          <w:szCs w:val="44"/>
          <w:lang w:val="en-IE" w:eastAsia="en-GB"/>
        </w:rPr>
        <w:t xml:space="preserve"> </w:t>
      </w:r>
    </w:p>
    <w:p w14:paraId="13F45E27" w14:textId="77777777" w:rsidR="00A5332A" w:rsidRPr="00D15A47" w:rsidRDefault="00A5332A" w:rsidP="00E31EC5">
      <w:pPr>
        <w:pStyle w:val="BodyText"/>
        <w:ind w:left="57" w:right="57"/>
        <w:jc w:val="both"/>
        <w:rPr>
          <w:rFonts w:ascii="EC Square Sans Cond Pro" w:eastAsia="Times New Roman" w:hAnsi="EC Square Sans Cond Pro" w:cs="Times New Roman"/>
          <w:b/>
          <w:bCs/>
          <w:sz w:val="22"/>
          <w:szCs w:val="22"/>
          <w:lang w:val="en-IE"/>
        </w:rPr>
      </w:pPr>
    </w:p>
    <w:p w14:paraId="6211A850" w14:textId="2EC603A4" w:rsidR="00AC7FD8" w:rsidRPr="00D15A47" w:rsidRDefault="00D15A47" w:rsidP="002350F9">
      <w:pPr>
        <w:pStyle w:val="BodyText"/>
        <w:ind w:left="57" w:right="57"/>
        <w:jc w:val="both"/>
        <w:rPr>
          <w:rFonts w:ascii="EC Square Sans Cond Pro" w:eastAsia="Times New Roman" w:hAnsi="EC Square Sans Cond Pro" w:cs="Times New Roman"/>
          <w:sz w:val="22"/>
          <w:szCs w:val="22"/>
        </w:rPr>
      </w:pPr>
      <w:bookmarkStart w:id="0" w:name="_Hlk178845003"/>
      <w:r w:rsidRPr="00697127">
        <w:rPr>
          <w:rFonts w:ascii="EC Square Sans Cond Pro" w:eastAsia="Times New Roman" w:hAnsi="EC Square Sans Cond Pro" w:cs="Times New Roman"/>
          <w:sz w:val="22"/>
          <w:szCs w:val="22"/>
        </w:rPr>
        <w:t>This</w:t>
      </w:r>
      <w:r>
        <w:rPr>
          <w:rFonts w:ascii="EC Square Sans Cond Pro" w:eastAsia="Times New Roman" w:hAnsi="EC Square Sans Cond Pro" w:cs="Times New Roman"/>
          <w:sz w:val="22"/>
          <w:szCs w:val="22"/>
        </w:rPr>
        <w:t xml:space="preserve"> Form is to be used for </w:t>
      </w:r>
      <w:r w:rsidRPr="00D15A47">
        <w:rPr>
          <w:rFonts w:ascii="EC Square Sans Cond Pro" w:eastAsia="Times New Roman" w:hAnsi="EC Square Sans Cond Pro" w:cs="Times New Roman"/>
          <w:b/>
          <w:bCs/>
          <w:sz w:val="22"/>
          <w:szCs w:val="22"/>
          <w:u w:val="single"/>
        </w:rPr>
        <w:t xml:space="preserve">significant cases </w:t>
      </w:r>
      <w:r>
        <w:rPr>
          <w:rFonts w:ascii="EC Square Sans Cond Pro" w:eastAsia="Times New Roman" w:hAnsi="EC Square Sans Cond Pro" w:cs="Times New Roman"/>
          <w:sz w:val="22"/>
          <w:szCs w:val="22"/>
        </w:rPr>
        <w:t xml:space="preserve">of aid diversion. The distinction between significant and less significant cases is defined </w:t>
      </w:r>
      <w:r w:rsidR="731B5908">
        <w:rPr>
          <w:rFonts w:ascii="EC Square Sans Cond Pro" w:eastAsia="Times New Roman" w:hAnsi="EC Square Sans Cond Pro" w:cs="Times New Roman"/>
          <w:sz w:val="22"/>
          <w:szCs w:val="22"/>
        </w:rPr>
        <w:t>o</w:t>
      </w:r>
      <w:r>
        <w:rPr>
          <w:rFonts w:ascii="EC Square Sans Cond Pro" w:eastAsia="Times New Roman" w:hAnsi="EC Square Sans Cond Pro" w:cs="Times New Roman"/>
          <w:sz w:val="22"/>
          <w:szCs w:val="22"/>
        </w:rPr>
        <w:t>n the DG ECHO partners website.</w:t>
      </w:r>
      <w:bookmarkEnd w:id="0"/>
      <w:r w:rsidR="002350F9">
        <w:rPr>
          <w:rFonts w:ascii="EC Square Sans Cond Pro" w:eastAsia="Times New Roman" w:hAnsi="EC Square Sans Cond Pro" w:cs="Times New Roman"/>
          <w:sz w:val="22"/>
          <w:szCs w:val="22"/>
        </w:rPr>
        <w:t xml:space="preserve"> </w:t>
      </w:r>
      <w:r w:rsidR="0047070E" w:rsidRPr="00D15A47">
        <w:rPr>
          <w:rFonts w:ascii="EC Square Sans Cond Pro" w:eastAsia="Times New Roman" w:hAnsi="EC Square Sans Cond Pro" w:cs="Times New Roman"/>
          <w:sz w:val="22"/>
          <w:szCs w:val="22"/>
          <w:lang w:val="en-IE"/>
        </w:rPr>
        <w:t>If you become aware of an incident</w:t>
      </w:r>
      <w:r w:rsidR="0052702E">
        <w:rPr>
          <w:rFonts w:ascii="EC Square Sans Cond Pro" w:eastAsia="Times New Roman" w:hAnsi="EC Square Sans Cond Pro" w:cs="Times New Roman"/>
          <w:sz w:val="22"/>
          <w:szCs w:val="22"/>
          <w:lang w:val="en-IE"/>
        </w:rPr>
        <w:t>(s)</w:t>
      </w:r>
      <w:r w:rsidR="0047070E" w:rsidRPr="00D15A47">
        <w:rPr>
          <w:rFonts w:ascii="EC Square Sans Cond Pro" w:eastAsia="Times New Roman" w:hAnsi="EC Square Sans Cond Pro" w:cs="Times New Roman"/>
          <w:sz w:val="22"/>
          <w:szCs w:val="22"/>
          <w:lang w:val="en-IE"/>
        </w:rPr>
        <w:t xml:space="preserve"> of suspected</w:t>
      </w:r>
      <w:r w:rsidR="02F1F7BE" w:rsidRPr="00D15A47">
        <w:rPr>
          <w:rFonts w:ascii="EC Square Sans Cond Pro" w:eastAsia="Times New Roman" w:hAnsi="EC Square Sans Cond Pro" w:cs="Times New Roman"/>
          <w:sz w:val="22"/>
          <w:szCs w:val="22"/>
          <w:lang w:val="en-IE"/>
        </w:rPr>
        <w:t xml:space="preserve"> significant</w:t>
      </w:r>
      <w:r w:rsidR="0047070E" w:rsidRPr="00D15A47">
        <w:rPr>
          <w:rFonts w:ascii="EC Square Sans Cond Pro" w:eastAsia="Times New Roman" w:hAnsi="EC Square Sans Cond Pro" w:cs="Times New Roman"/>
          <w:sz w:val="22"/>
          <w:szCs w:val="22"/>
          <w:lang w:val="en-IE"/>
        </w:rPr>
        <w:t xml:space="preserve"> aid diversion, you </w:t>
      </w:r>
      <w:r w:rsidR="00F07637" w:rsidRPr="00D15A47">
        <w:rPr>
          <w:rFonts w:ascii="EC Square Sans Cond Pro" w:eastAsia="Times New Roman" w:hAnsi="EC Square Sans Cond Pro" w:cs="Times New Roman"/>
          <w:sz w:val="22"/>
          <w:szCs w:val="22"/>
          <w:lang w:val="en-IE"/>
        </w:rPr>
        <w:t xml:space="preserve">need </w:t>
      </w:r>
      <w:r w:rsidR="0047070E" w:rsidRPr="00D15A47">
        <w:rPr>
          <w:rFonts w:ascii="EC Square Sans Cond Pro" w:eastAsia="Times New Roman" w:hAnsi="EC Square Sans Cond Pro" w:cs="Times New Roman"/>
          <w:sz w:val="22"/>
          <w:szCs w:val="22"/>
          <w:lang w:val="en-IE"/>
        </w:rPr>
        <w:t>to</w:t>
      </w:r>
      <w:r w:rsidR="00E2461F" w:rsidRPr="00D15A47">
        <w:rPr>
          <w:rFonts w:ascii="EC Square Sans Cond Pro" w:eastAsia="Times New Roman" w:hAnsi="EC Square Sans Cond Pro" w:cs="Times New Roman"/>
          <w:sz w:val="22"/>
          <w:szCs w:val="22"/>
          <w:lang w:val="en-IE"/>
        </w:rPr>
        <w:t xml:space="preserve"> inform ECHO as soon as possible of the circumstances and impact of the aid diversion incident</w:t>
      </w:r>
      <w:r w:rsidR="0052702E">
        <w:rPr>
          <w:rFonts w:ascii="EC Square Sans Cond Pro" w:eastAsia="Times New Roman" w:hAnsi="EC Square Sans Cond Pro" w:cs="Times New Roman"/>
          <w:sz w:val="22"/>
          <w:szCs w:val="22"/>
          <w:lang w:val="en-IE"/>
        </w:rPr>
        <w:t>(s)</w:t>
      </w:r>
      <w:r w:rsidR="00E2461F" w:rsidRPr="00D15A47">
        <w:rPr>
          <w:rFonts w:ascii="EC Square Sans Cond Pro" w:eastAsia="Times New Roman" w:hAnsi="EC Square Sans Cond Pro" w:cs="Times New Roman"/>
          <w:sz w:val="22"/>
          <w:szCs w:val="22"/>
          <w:lang w:val="en-IE"/>
        </w:rPr>
        <w:t>, which may be done using</w:t>
      </w:r>
      <w:r w:rsidR="0047070E" w:rsidRPr="00D15A47">
        <w:rPr>
          <w:rFonts w:ascii="EC Square Sans Cond Pro" w:eastAsia="Times New Roman" w:hAnsi="EC Square Sans Cond Pro" w:cs="Times New Roman"/>
          <w:sz w:val="22"/>
          <w:szCs w:val="22"/>
          <w:lang w:val="en-IE"/>
        </w:rPr>
        <w:t xml:space="preserve"> </w:t>
      </w:r>
      <w:r w:rsidR="0045183F" w:rsidRPr="00D15A47">
        <w:rPr>
          <w:rFonts w:ascii="EC Square Sans Cond Pro" w:eastAsia="Times New Roman" w:hAnsi="EC Square Sans Cond Pro" w:cs="Times New Roman"/>
          <w:sz w:val="22"/>
          <w:szCs w:val="22"/>
          <w:lang w:val="en-IE"/>
        </w:rPr>
        <w:t xml:space="preserve">this </w:t>
      </w:r>
      <w:r w:rsidR="00F07637" w:rsidRPr="34552DA3">
        <w:rPr>
          <w:rFonts w:ascii="EC Square Sans Cond Pro" w:eastAsia="Times New Roman" w:hAnsi="EC Square Sans Cond Pro" w:cs="Times New Roman"/>
          <w:color w:val="000000" w:themeColor="text1"/>
          <w:sz w:val="22"/>
          <w:szCs w:val="22"/>
          <w:lang w:val="en-IE"/>
        </w:rPr>
        <w:t>A</w:t>
      </w:r>
      <w:r w:rsidR="0045183F" w:rsidRPr="34552DA3">
        <w:rPr>
          <w:rFonts w:ascii="EC Square Sans Cond Pro" w:eastAsia="Times New Roman" w:hAnsi="EC Square Sans Cond Pro" w:cs="Times New Roman"/>
          <w:color w:val="000000" w:themeColor="text1"/>
          <w:sz w:val="22"/>
          <w:szCs w:val="22"/>
          <w:lang w:val="en-IE"/>
        </w:rPr>
        <w:t xml:space="preserve">id </w:t>
      </w:r>
      <w:r w:rsidR="00F07637" w:rsidRPr="34552DA3">
        <w:rPr>
          <w:rFonts w:ascii="EC Square Sans Cond Pro" w:eastAsia="Times New Roman" w:hAnsi="EC Square Sans Cond Pro" w:cs="Times New Roman"/>
          <w:color w:val="000000" w:themeColor="text1"/>
          <w:sz w:val="22"/>
          <w:szCs w:val="22"/>
          <w:lang w:val="en-IE"/>
        </w:rPr>
        <w:t>D</w:t>
      </w:r>
      <w:r w:rsidR="0045183F" w:rsidRPr="34552DA3">
        <w:rPr>
          <w:rFonts w:ascii="EC Square Sans Cond Pro" w:eastAsia="Times New Roman" w:hAnsi="EC Square Sans Cond Pro" w:cs="Times New Roman"/>
          <w:color w:val="000000" w:themeColor="text1"/>
          <w:sz w:val="22"/>
          <w:szCs w:val="22"/>
          <w:lang w:val="en-IE"/>
        </w:rPr>
        <w:t>iversion</w:t>
      </w:r>
      <w:r w:rsidR="00F07637" w:rsidRPr="34552DA3">
        <w:rPr>
          <w:rFonts w:ascii="EC Square Sans Cond Pro" w:eastAsia="Times New Roman" w:hAnsi="EC Square Sans Cond Pro" w:cs="Times New Roman"/>
          <w:color w:val="000000" w:themeColor="text1"/>
          <w:sz w:val="22"/>
          <w:szCs w:val="22"/>
          <w:lang w:val="en-IE"/>
        </w:rPr>
        <w:t xml:space="preserve"> Reporting</w:t>
      </w:r>
      <w:r w:rsidR="0045183F" w:rsidRPr="34552DA3">
        <w:rPr>
          <w:rFonts w:ascii="EC Square Sans Cond Pro" w:eastAsia="Times New Roman" w:hAnsi="EC Square Sans Cond Pro" w:cs="Times New Roman"/>
          <w:color w:val="000000" w:themeColor="text1"/>
          <w:sz w:val="22"/>
          <w:szCs w:val="22"/>
          <w:lang w:val="en-IE"/>
        </w:rPr>
        <w:t xml:space="preserve"> </w:t>
      </w:r>
      <w:r w:rsidR="00F07637" w:rsidRPr="34552DA3">
        <w:rPr>
          <w:rFonts w:ascii="EC Square Sans Cond Pro" w:eastAsia="Times New Roman" w:hAnsi="EC Square Sans Cond Pro" w:cs="Times New Roman"/>
          <w:color w:val="000000" w:themeColor="text1"/>
          <w:sz w:val="22"/>
          <w:szCs w:val="22"/>
          <w:lang w:val="en-IE"/>
        </w:rPr>
        <w:t>F</w:t>
      </w:r>
      <w:r w:rsidR="0047070E" w:rsidRPr="34552DA3">
        <w:rPr>
          <w:rFonts w:ascii="EC Square Sans Cond Pro" w:eastAsia="Times New Roman" w:hAnsi="EC Square Sans Cond Pro" w:cs="Times New Roman"/>
          <w:color w:val="000000" w:themeColor="text1"/>
          <w:sz w:val="22"/>
          <w:szCs w:val="22"/>
          <w:lang w:val="en-IE"/>
        </w:rPr>
        <w:t>orm</w:t>
      </w:r>
      <w:r w:rsidR="00E2461F" w:rsidRPr="34552DA3">
        <w:rPr>
          <w:rFonts w:ascii="EC Square Sans Cond Pro" w:eastAsia="Times New Roman" w:hAnsi="EC Square Sans Cond Pro" w:cs="Times New Roman"/>
          <w:color w:val="000000" w:themeColor="text1"/>
          <w:sz w:val="22"/>
          <w:szCs w:val="22"/>
          <w:lang w:val="en-IE"/>
        </w:rPr>
        <w:t>.</w:t>
      </w:r>
      <w:r w:rsidR="0047070E" w:rsidRPr="00D15A47">
        <w:rPr>
          <w:rFonts w:ascii="EC Square Sans Cond Pro" w:eastAsia="Times New Roman" w:hAnsi="EC Square Sans Cond Pro" w:cs="Times New Roman"/>
          <w:color w:val="000000" w:themeColor="text1"/>
          <w:sz w:val="22"/>
          <w:szCs w:val="22"/>
          <w:lang w:val="en-IE"/>
        </w:rPr>
        <w:t xml:space="preserve"> </w:t>
      </w:r>
      <w:r w:rsidR="00E2461F" w:rsidRPr="00D15A47">
        <w:rPr>
          <w:rFonts w:ascii="EC Square Sans Cond Pro" w:eastAsia="Times New Roman" w:hAnsi="EC Square Sans Cond Pro" w:cs="Times New Roman"/>
          <w:color w:val="000000" w:themeColor="text1"/>
          <w:sz w:val="22"/>
          <w:szCs w:val="22"/>
          <w:lang w:val="en-IE"/>
        </w:rPr>
        <w:t>Th</w:t>
      </w:r>
      <w:r w:rsidR="00F07637" w:rsidRPr="00D15A47">
        <w:rPr>
          <w:rFonts w:ascii="EC Square Sans Cond Pro" w:eastAsia="Times New Roman" w:hAnsi="EC Square Sans Cond Pro" w:cs="Times New Roman"/>
          <w:color w:val="000000" w:themeColor="text1"/>
          <w:sz w:val="22"/>
          <w:szCs w:val="22"/>
          <w:lang w:val="en-IE"/>
        </w:rPr>
        <w:t>e</w:t>
      </w:r>
      <w:r w:rsidR="00E2461F" w:rsidRPr="00D15A47">
        <w:rPr>
          <w:rFonts w:ascii="EC Square Sans Cond Pro" w:eastAsia="Times New Roman" w:hAnsi="EC Square Sans Cond Pro" w:cs="Times New Roman"/>
          <w:color w:val="000000" w:themeColor="text1"/>
          <w:sz w:val="22"/>
          <w:szCs w:val="22"/>
          <w:lang w:val="en-IE"/>
        </w:rPr>
        <w:t xml:space="preserve"> information/</w:t>
      </w:r>
      <w:r w:rsidR="00F07637" w:rsidRPr="00D15A47">
        <w:rPr>
          <w:rFonts w:ascii="EC Square Sans Cond Pro" w:eastAsia="Times New Roman" w:hAnsi="EC Square Sans Cond Pro" w:cs="Times New Roman"/>
          <w:color w:val="000000" w:themeColor="text1"/>
          <w:sz w:val="22"/>
          <w:szCs w:val="22"/>
          <w:lang w:val="en-IE"/>
        </w:rPr>
        <w:t xml:space="preserve">reporting </w:t>
      </w:r>
      <w:r w:rsidR="00E2461F" w:rsidRPr="00D15A47">
        <w:rPr>
          <w:rFonts w:ascii="EC Square Sans Cond Pro" w:eastAsia="Times New Roman" w:hAnsi="EC Square Sans Cond Pro" w:cs="Times New Roman"/>
          <w:color w:val="000000" w:themeColor="text1"/>
          <w:sz w:val="22"/>
          <w:szCs w:val="22"/>
          <w:lang w:val="en-IE"/>
        </w:rPr>
        <w:t xml:space="preserve">form should be </w:t>
      </w:r>
      <w:r w:rsidR="00F07637" w:rsidRPr="00D15A47">
        <w:rPr>
          <w:rFonts w:ascii="EC Square Sans Cond Pro" w:eastAsia="Times New Roman" w:hAnsi="EC Square Sans Cond Pro" w:cs="Times New Roman"/>
          <w:color w:val="000000" w:themeColor="text1"/>
          <w:sz w:val="22"/>
          <w:szCs w:val="22"/>
          <w:lang w:val="en-IE"/>
        </w:rPr>
        <w:t xml:space="preserve">sent by email </w:t>
      </w:r>
      <w:r w:rsidR="0047070E" w:rsidRPr="00D15A47">
        <w:rPr>
          <w:rFonts w:ascii="EC Square Sans Cond Pro" w:eastAsia="Times New Roman" w:hAnsi="EC Square Sans Cond Pro" w:cs="Times New Roman"/>
          <w:sz w:val="22"/>
          <w:szCs w:val="22"/>
          <w:lang w:val="en-IE"/>
        </w:rPr>
        <w:t xml:space="preserve">to the </w:t>
      </w:r>
      <w:r w:rsidR="00F07637" w:rsidRPr="00D15A47">
        <w:rPr>
          <w:rFonts w:ascii="EC Square Sans Cond Pro" w:eastAsia="Times New Roman" w:hAnsi="EC Square Sans Cond Pro" w:cs="Times New Roman"/>
          <w:sz w:val="22"/>
          <w:szCs w:val="22"/>
          <w:lang w:val="en-IE"/>
        </w:rPr>
        <w:t xml:space="preserve">responsible </w:t>
      </w:r>
      <w:r w:rsidR="0047070E" w:rsidRPr="00D15A47">
        <w:rPr>
          <w:rFonts w:ascii="EC Square Sans Cond Pro" w:eastAsia="Times New Roman" w:hAnsi="EC Square Sans Cond Pro" w:cs="Times New Roman"/>
          <w:sz w:val="22"/>
          <w:szCs w:val="22"/>
          <w:lang w:val="en-IE"/>
        </w:rPr>
        <w:t>desk officer in DG ECHO. Please, provide as much as information as available</w:t>
      </w:r>
      <w:r w:rsidR="00A5332A" w:rsidRPr="00D15A47">
        <w:rPr>
          <w:rFonts w:ascii="EC Square Sans Cond Pro" w:eastAsia="Times New Roman" w:hAnsi="EC Square Sans Cond Pro" w:cs="Times New Roman"/>
          <w:sz w:val="22"/>
          <w:szCs w:val="22"/>
          <w:lang w:val="en-IE"/>
        </w:rPr>
        <w:t>,</w:t>
      </w:r>
      <w:r w:rsidR="0047070E" w:rsidRPr="00D15A47">
        <w:rPr>
          <w:rFonts w:ascii="EC Square Sans Cond Pro" w:eastAsia="Times New Roman" w:hAnsi="EC Square Sans Cond Pro" w:cs="Times New Roman"/>
          <w:sz w:val="22"/>
          <w:szCs w:val="22"/>
          <w:lang w:val="en-IE"/>
        </w:rPr>
        <w:t xml:space="preserve"> subject to future updates, including on the results of any internal investigation or report. Moreover, you can attach any supporting document you consider relevant. All information provided will be handled confidentially to protect the rights of those involved</w:t>
      </w:r>
      <w:r w:rsidR="0047070E" w:rsidRPr="00D15A47">
        <w:rPr>
          <w:rStyle w:val="FootnoteReference"/>
          <w:rFonts w:ascii="EC Square Sans Cond Pro" w:eastAsia="Times New Roman" w:hAnsi="EC Square Sans Cond Pro" w:cs="Times New Roman"/>
          <w:sz w:val="22"/>
          <w:szCs w:val="22"/>
          <w:lang w:val="en-IE"/>
        </w:rPr>
        <w:footnoteReference w:id="1"/>
      </w:r>
      <w:r w:rsidR="0047070E" w:rsidRPr="00D15A47">
        <w:rPr>
          <w:rFonts w:ascii="EC Square Sans Cond Pro" w:eastAsia="Times New Roman" w:hAnsi="EC Square Sans Cond Pro" w:cs="Times New Roman"/>
          <w:sz w:val="22"/>
          <w:szCs w:val="22"/>
          <w:lang w:val="en-IE"/>
        </w:rPr>
        <w:t>.</w:t>
      </w:r>
    </w:p>
    <w:p w14:paraId="589A098A" w14:textId="77777777" w:rsidR="00FF4080" w:rsidRPr="00D15A47" w:rsidRDefault="00FF4080" w:rsidP="00E31EC5">
      <w:pPr>
        <w:pStyle w:val="BodyText"/>
        <w:ind w:left="57" w:right="57"/>
        <w:jc w:val="both"/>
        <w:rPr>
          <w:rFonts w:ascii="EC Square Sans Cond Pro" w:eastAsia="Times New Roman" w:hAnsi="EC Square Sans Cond Pro" w:cs="Times New Roman"/>
          <w:sz w:val="22"/>
          <w:szCs w:val="22"/>
          <w:lang w:val="en-IE"/>
        </w:rPr>
      </w:pPr>
    </w:p>
    <w:p w14:paraId="3EA07E60" w14:textId="185FBCC5" w:rsidR="00A5332A" w:rsidRPr="00D15A47" w:rsidRDefault="00FF4080" w:rsidP="00E31EC5">
      <w:pPr>
        <w:pStyle w:val="Heading1"/>
        <w:spacing w:before="0"/>
        <w:ind w:left="57" w:right="57"/>
        <w:rPr>
          <w:rFonts w:ascii="EC Square Sans Cond Pro" w:hAnsi="EC Square Sans Cond Pro"/>
          <w:b/>
          <w:color w:val="F48122"/>
          <w:sz w:val="32"/>
          <w:szCs w:val="32"/>
          <w:lang w:val="en-IE"/>
        </w:rPr>
      </w:pPr>
      <w:r w:rsidRPr="00D15A47">
        <w:rPr>
          <w:rFonts w:ascii="EC Square Sans Cond Pro" w:hAnsi="EC Square Sans Cond Pro"/>
          <w:b/>
          <w:color w:val="F48122"/>
          <w:sz w:val="32"/>
          <w:szCs w:val="32"/>
          <w:lang w:val="en-IE"/>
        </w:rPr>
        <w:t xml:space="preserve">1. </w:t>
      </w:r>
      <w:r w:rsidR="00135715" w:rsidRPr="00D15A47">
        <w:rPr>
          <w:rFonts w:ascii="EC Square Sans Cond Pro" w:hAnsi="EC Square Sans Cond Pro"/>
          <w:b/>
          <w:color w:val="F48122"/>
          <w:sz w:val="32"/>
          <w:szCs w:val="32"/>
          <w:lang w:val="en-IE"/>
        </w:rPr>
        <w:t xml:space="preserve">Contractual &amp; Financial </w:t>
      </w:r>
      <w:r w:rsidR="00527C09" w:rsidRPr="00D15A47">
        <w:rPr>
          <w:rFonts w:ascii="EC Square Sans Cond Pro" w:hAnsi="EC Square Sans Cond Pro"/>
          <w:b/>
          <w:color w:val="F48122"/>
          <w:sz w:val="32"/>
          <w:szCs w:val="32"/>
          <w:lang w:val="en-IE"/>
        </w:rPr>
        <w:t xml:space="preserve">Context </w:t>
      </w:r>
    </w:p>
    <w:p w14:paraId="0EEBDB17" w14:textId="77777777" w:rsidR="00527C09" w:rsidRPr="00D15A47" w:rsidRDefault="00527C09" w:rsidP="00E31EC5">
      <w:pPr>
        <w:pStyle w:val="Heading1"/>
        <w:spacing w:before="0"/>
        <w:ind w:left="57" w:right="57"/>
        <w:rPr>
          <w:rFonts w:ascii="EC Square Sans Cond Pro" w:hAnsi="EC Square Sans Cond Pro"/>
          <w:b/>
          <w:color w:val="F48122"/>
          <w:sz w:val="22"/>
          <w:szCs w:val="22"/>
          <w:lang w:val="en-IE"/>
        </w:rPr>
      </w:pPr>
    </w:p>
    <w:tbl>
      <w:tblPr>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528"/>
        <w:gridCol w:w="5250"/>
        <w:gridCol w:w="4828"/>
      </w:tblGrid>
      <w:tr w:rsidR="009A4CAD" w:rsidRPr="00D15A47" w14:paraId="48DEC61F" w14:textId="77777777" w:rsidTr="34552DA3">
        <w:trPr>
          <w:trHeight w:val="397"/>
        </w:trPr>
        <w:tc>
          <w:tcPr>
            <w:tcW w:w="5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6E039E2C" w14:textId="2FB03374" w:rsidR="00BE717F" w:rsidRPr="00D15A47" w:rsidRDefault="00BE717F" w:rsidP="00F07637">
            <w:pPr>
              <w:ind w:right="57"/>
              <w:jc w:val="center"/>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a)</w:t>
            </w:r>
          </w:p>
        </w:tc>
        <w:tc>
          <w:tcPr>
            <w:tcW w:w="525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109D50E3" w14:textId="244E619E" w:rsidR="00BE717F" w:rsidRPr="00D15A47" w:rsidRDefault="00BE717F" w:rsidP="00E31EC5">
            <w:pPr>
              <w:ind w:left="57" w:right="57"/>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DG ECHO contract reference(s)</w:t>
            </w:r>
          </w:p>
        </w:tc>
        <w:tc>
          <w:tcPr>
            <w:tcW w:w="48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7E34C10B" w14:textId="77777777" w:rsidR="00BE717F" w:rsidRPr="00D15A47" w:rsidRDefault="00BE717F" w:rsidP="00E31EC5">
            <w:pPr>
              <w:ind w:left="57" w:right="57"/>
              <w:rPr>
                <w:rFonts w:ascii="EC Square Sans Cond Pro" w:hAnsi="EC Square Sans Cond Pro"/>
                <w:lang w:val="en-IE"/>
              </w:rPr>
            </w:pPr>
          </w:p>
        </w:tc>
      </w:tr>
      <w:tr w:rsidR="009A4CAD" w:rsidRPr="00D15A47" w14:paraId="14EB9DD4" w14:textId="77777777" w:rsidTr="34552DA3">
        <w:trPr>
          <w:trHeight w:val="397"/>
        </w:trPr>
        <w:tc>
          <w:tcPr>
            <w:tcW w:w="5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5738976" w14:textId="37117A90" w:rsidR="00BE717F" w:rsidRPr="00D15A47" w:rsidRDefault="00BE717F" w:rsidP="00F07637">
            <w:pPr>
              <w:ind w:right="57"/>
              <w:jc w:val="center"/>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b)</w:t>
            </w:r>
          </w:p>
        </w:tc>
        <w:tc>
          <w:tcPr>
            <w:tcW w:w="525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0FB4A036" w14:textId="1BD7EB88" w:rsidR="00BE717F" w:rsidRPr="00D15A47" w:rsidRDefault="00BE717F" w:rsidP="00E31EC5">
            <w:pPr>
              <w:ind w:left="57" w:right="57"/>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Partner (Coordinator)</w:t>
            </w:r>
          </w:p>
        </w:tc>
        <w:tc>
          <w:tcPr>
            <w:tcW w:w="48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1F72DF42" w14:textId="77777777" w:rsidR="00BE717F" w:rsidRPr="00D15A47" w:rsidRDefault="00BE717F" w:rsidP="00E31EC5">
            <w:pPr>
              <w:ind w:left="57" w:right="57"/>
              <w:rPr>
                <w:rFonts w:ascii="EC Square Sans Cond Pro" w:eastAsia="Times New Roman" w:hAnsi="EC Square Sans Cond Pro" w:cs="Times New Roman"/>
                <w:lang w:val="en-IE"/>
              </w:rPr>
            </w:pPr>
          </w:p>
        </w:tc>
      </w:tr>
      <w:tr w:rsidR="009A4CAD" w:rsidRPr="00D15A47" w14:paraId="738E44A7" w14:textId="77777777" w:rsidTr="34552DA3">
        <w:trPr>
          <w:trHeight w:val="397"/>
        </w:trPr>
        <w:tc>
          <w:tcPr>
            <w:tcW w:w="5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08DD83D5" w14:textId="134DF7B1" w:rsidR="00BE717F" w:rsidRPr="00D15A47" w:rsidRDefault="00BE717F" w:rsidP="00F07637">
            <w:pPr>
              <w:ind w:right="57"/>
              <w:jc w:val="center"/>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c)</w:t>
            </w:r>
          </w:p>
        </w:tc>
        <w:tc>
          <w:tcPr>
            <w:tcW w:w="525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05C73F82" w14:textId="2F40A0E5" w:rsidR="00BE717F" w:rsidRPr="00D15A47" w:rsidRDefault="00BE717F" w:rsidP="00E31EC5">
            <w:pPr>
              <w:ind w:left="57" w:right="57"/>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Co-Partner/s</w:t>
            </w:r>
            <w:r w:rsidR="004D2285">
              <w:rPr>
                <w:rFonts w:ascii="EC Square Sans Cond Pro" w:eastAsia="Times New Roman" w:hAnsi="EC Square Sans Cond Pro" w:cs="Times New Roman"/>
                <w:b/>
                <w:lang w:val="en-IE"/>
              </w:rPr>
              <w:t xml:space="preserve"> or Implementing Partner/s</w:t>
            </w:r>
            <w:r w:rsidRPr="00D15A47">
              <w:rPr>
                <w:rFonts w:ascii="EC Square Sans Cond Pro" w:eastAsia="Times New Roman" w:hAnsi="EC Square Sans Cond Pro" w:cs="Times New Roman"/>
                <w:b/>
                <w:lang w:val="en-IE"/>
              </w:rPr>
              <w:t xml:space="preserve"> </w:t>
            </w:r>
            <w:proofErr w:type="gramStart"/>
            <w:r w:rsidR="00F07637" w:rsidRPr="00D15A47">
              <w:rPr>
                <w:rFonts w:ascii="EC Square Sans Cond Pro" w:eastAsia="Times New Roman" w:hAnsi="EC Square Sans Cond Pro" w:cs="Times New Roman"/>
                <w:b/>
                <w:lang w:val="en-IE"/>
              </w:rPr>
              <w:t>concerned</w:t>
            </w:r>
            <w:proofErr w:type="gramEnd"/>
          </w:p>
          <w:p w14:paraId="3FAF014A" w14:textId="21C0239D" w:rsidR="00F07637" w:rsidRPr="00D15A47" w:rsidRDefault="00F07637" w:rsidP="00E31EC5">
            <w:pPr>
              <w:ind w:left="57" w:right="57"/>
              <w:rPr>
                <w:rFonts w:ascii="EC Square Sans Cond Pro" w:eastAsia="Times New Roman" w:hAnsi="EC Square Sans Cond Pro" w:cs="Times New Roman"/>
                <w:sz w:val="20"/>
                <w:szCs w:val="20"/>
                <w:lang w:val="en-IE"/>
              </w:rPr>
            </w:pPr>
            <w:r w:rsidRPr="00D15A47">
              <w:rPr>
                <w:rFonts w:ascii="EC Square Sans Cond Pro" w:eastAsia="Times New Roman" w:hAnsi="EC Square Sans Cond Pro" w:cs="Times New Roman"/>
                <w:sz w:val="20"/>
                <w:szCs w:val="20"/>
                <w:lang w:val="en-IE"/>
              </w:rPr>
              <w:t>(i.e. the Co-Partner</w:t>
            </w:r>
            <w:r w:rsidR="004D2285">
              <w:rPr>
                <w:rFonts w:ascii="EC Square Sans Cond Pro" w:eastAsia="Times New Roman" w:hAnsi="EC Square Sans Cond Pro" w:cs="Times New Roman"/>
                <w:sz w:val="20"/>
                <w:szCs w:val="20"/>
                <w:lang w:val="en-IE"/>
              </w:rPr>
              <w:t xml:space="preserve">/IPs </w:t>
            </w:r>
            <w:r w:rsidRPr="00D15A47">
              <w:rPr>
                <w:rFonts w:ascii="EC Square Sans Cond Pro" w:eastAsia="Times New Roman" w:hAnsi="EC Square Sans Cond Pro" w:cs="Times New Roman"/>
                <w:sz w:val="20"/>
                <w:szCs w:val="20"/>
                <w:lang w:val="en-IE"/>
              </w:rPr>
              <w:t>responsible for distributing/implementing the aid that was subject to aid diversion)</w:t>
            </w:r>
          </w:p>
        </w:tc>
        <w:tc>
          <w:tcPr>
            <w:tcW w:w="48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37D14D46" w14:textId="77777777" w:rsidR="00BE717F" w:rsidRPr="00D15A47" w:rsidRDefault="00BE717F" w:rsidP="00E31EC5">
            <w:pPr>
              <w:ind w:left="57" w:right="57"/>
              <w:rPr>
                <w:rFonts w:ascii="EC Square Sans Cond Pro" w:eastAsia="Times New Roman" w:hAnsi="EC Square Sans Cond Pro" w:cs="Times New Roman"/>
                <w:lang w:val="en-IE"/>
              </w:rPr>
            </w:pPr>
          </w:p>
        </w:tc>
      </w:tr>
      <w:tr w:rsidR="009A4CAD" w:rsidRPr="00D15A47" w14:paraId="18891F58" w14:textId="77777777" w:rsidTr="34552DA3">
        <w:trPr>
          <w:trHeight w:val="397"/>
        </w:trPr>
        <w:tc>
          <w:tcPr>
            <w:tcW w:w="5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74973967" w14:textId="51E3EEDD" w:rsidR="009A4CAD" w:rsidRPr="00D15A47" w:rsidRDefault="004D2285" w:rsidP="00F07637">
            <w:pPr>
              <w:ind w:right="57"/>
              <w:jc w:val="center"/>
              <w:rPr>
                <w:rFonts w:ascii="EC Square Sans Cond Pro" w:eastAsia="Times New Roman" w:hAnsi="EC Square Sans Cond Pro" w:cs="Times New Roman"/>
                <w:b/>
                <w:lang w:val="en-IE"/>
              </w:rPr>
            </w:pPr>
            <w:r>
              <w:rPr>
                <w:rFonts w:ascii="EC Square Sans Cond Pro" w:eastAsia="Times New Roman" w:hAnsi="EC Square Sans Cond Pro" w:cs="Times New Roman"/>
                <w:b/>
                <w:lang w:val="en-IE"/>
              </w:rPr>
              <w:t>d</w:t>
            </w:r>
            <w:r w:rsidR="009A4CAD" w:rsidRPr="00D15A47">
              <w:rPr>
                <w:rFonts w:ascii="EC Square Sans Cond Pro" w:eastAsia="Times New Roman" w:hAnsi="EC Square Sans Cond Pro" w:cs="Times New Roman"/>
                <w:b/>
                <w:lang w:val="en-IE"/>
              </w:rPr>
              <w:t>)</w:t>
            </w:r>
          </w:p>
        </w:tc>
        <w:tc>
          <w:tcPr>
            <w:tcW w:w="525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501AAC14" w14:textId="32373AB5" w:rsidR="009A4CAD" w:rsidRPr="00D15A47" w:rsidRDefault="009A4CAD" w:rsidP="00E31EC5">
            <w:pPr>
              <w:ind w:left="57" w:right="57"/>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 xml:space="preserve">Suspected actor/s responsible for Aid Diversion? </w:t>
            </w:r>
          </w:p>
          <w:p w14:paraId="68820B84" w14:textId="1EF5DDFE" w:rsidR="00120CE2" w:rsidRPr="00D15A47" w:rsidRDefault="009A4CAD" w:rsidP="00E3219A">
            <w:pPr>
              <w:ind w:left="57" w:right="57"/>
              <w:rPr>
                <w:rFonts w:ascii="EC Square Sans Cond Pro" w:eastAsia="Times New Roman" w:hAnsi="EC Square Sans Cond Pro" w:cs="Times New Roman"/>
                <w:sz w:val="20"/>
                <w:szCs w:val="20"/>
                <w:lang w:val="en-IE"/>
              </w:rPr>
            </w:pPr>
            <w:r w:rsidRPr="00D15A47">
              <w:rPr>
                <w:rFonts w:ascii="EC Square Sans Cond Pro" w:eastAsia="Times New Roman" w:hAnsi="EC Square Sans Cond Pro" w:cs="Times New Roman"/>
                <w:sz w:val="20"/>
                <w:szCs w:val="20"/>
                <w:lang w:val="en-IE"/>
              </w:rPr>
              <w:t xml:space="preserve">(incl. </w:t>
            </w:r>
            <w:r w:rsidR="00404C79" w:rsidRPr="00D15A47">
              <w:rPr>
                <w:rFonts w:ascii="EC Square Sans Cond Pro" w:eastAsia="Times New Roman" w:hAnsi="EC Square Sans Cond Pro" w:cs="Times New Roman"/>
                <w:sz w:val="20"/>
                <w:szCs w:val="20"/>
                <w:lang w:val="en-IE"/>
              </w:rPr>
              <w:t xml:space="preserve">any </w:t>
            </w:r>
            <w:r w:rsidRPr="00D15A47">
              <w:rPr>
                <w:rFonts w:ascii="EC Square Sans Cond Pro" w:eastAsia="Times New Roman" w:hAnsi="EC Square Sans Cond Pro" w:cs="Times New Roman"/>
                <w:sz w:val="20"/>
                <w:szCs w:val="20"/>
                <w:lang w:val="en-IE"/>
              </w:rPr>
              <w:t>persons, group</w:t>
            </w:r>
            <w:r w:rsidR="00404C79" w:rsidRPr="00D15A47">
              <w:rPr>
                <w:rFonts w:ascii="EC Square Sans Cond Pro" w:eastAsia="Times New Roman" w:hAnsi="EC Square Sans Cond Pro" w:cs="Times New Roman"/>
                <w:sz w:val="20"/>
                <w:szCs w:val="20"/>
                <w:lang w:val="en-IE"/>
              </w:rPr>
              <w:t>s</w:t>
            </w:r>
            <w:r w:rsidRPr="00D15A47">
              <w:rPr>
                <w:rFonts w:ascii="EC Square Sans Cond Pro" w:eastAsia="Times New Roman" w:hAnsi="EC Square Sans Cond Pro" w:cs="Times New Roman"/>
                <w:sz w:val="20"/>
                <w:szCs w:val="20"/>
                <w:lang w:val="en-IE"/>
              </w:rPr>
              <w:t xml:space="preserve"> and/or entities possibly involved)</w:t>
            </w:r>
          </w:p>
        </w:tc>
        <w:tc>
          <w:tcPr>
            <w:tcW w:w="48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6000C4C2" w14:textId="77777777" w:rsidR="009A4CAD" w:rsidRPr="00D15A47" w:rsidRDefault="009A4CAD" w:rsidP="34552DA3">
            <w:pPr>
              <w:rPr>
                <w:lang w:val="en-IE"/>
              </w:rPr>
            </w:pPr>
          </w:p>
        </w:tc>
      </w:tr>
      <w:tr w:rsidR="00E3219A" w:rsidRPr="00D15A47" w14:paraId="1876B972" w14:textId="77777777" w:rsidTr="34552DA3">
        <w:trPr>
          <w:trHeight w:val="397"/>
        </w:trPr>
        <w:tc>
          <w:tcPr>
            <w:tcW w:w="5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60323A00" w14:textId="265DF9F4" w:rsidR="00E3219A" w:rsidRPr="00D15A47" w:rsidRDefault="004D2285" w:rsidP="00F07637">
            <w:pPr>
              <w:ind w:right="57"/>
              <w:jc w:val="center"/>
              <w:rPr>
                <w:rFonts w:ascii="EC Square Sans Cond Pro" w:eastAsia="Times New Roman" w:hAnsi="EC Square Sans Cond Pro" w:cs="Times New Roman"/>
                <w:b/>
                <w:lang w:val="en-IE"/>
              </w:rPr>
            </w:pPr>
            <w:r>
              <w:rPr>
                <w:rFonts w:ascii="EC Square Sans Cond Pro" w:eastAsia="Times New Roman" w:hAnsi="EC Square Sans Cond Pro" w:cs="Times New Roman"/>
                <w:b/>
                <w:lang w:val="en-IE"/>
              </w:rPr>
              <w:t>e</w:t>
            </w:r>
            <w:r w:rsidR="00AC7FD8" w:rsidRPr="00D15A47">
              <w:rPr>
                <w:rFonts w:ascii="EC Square Sans Cond Pro" w:eastAsia="Times New Roman" w:hAnsi="EC Square Sans Cond Pro" w:cs="Times New Roman"/>
                <w:b/>
                <w:lang w:val="en-IE"/>
              </w:rPr>
              <w:t>)</w:t>
            </w:r>
          </w:p>
        </w:tc>
        <w:tc>
          <w:tcPr>
            <w:tcW w:w="525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057DB335" w14:textId="1C515A8A" w:rsidR="00E3219A" w:rsidRPr="00BE52DC" w:rsidRDefault="00E3219A" w:rsidP="00E31EC5">
            <w:pPr>
              <w:ind w:left="57" w:right="57"/>
              <w:rPr>
                <w:rFonts w:ascii="EC Square Sans Cond Pro" w:eastAsia="Times New Roman" w:hAnsi="EC Square Sans Cond Pro" w:cs="Times New Roman"/>
                <w:b/>
                <w:lang w:val="en-IE"/>
              </w:rPr>
            </w:pPr>
            <w:r w:rsidRPr="00BE52DC">
              <w:rPr>
                <w:rFonts w:ascii="EC Square Sans Cond Pro" w:eastAsia="Times New Roman" w:hAnsi="EC Square Sans Cond Pro" w:cs="Times New Roman"/>
                <w:b/>
                <w:lang w:val="en-IE"/>
              </w:rPr>
              <w:t>Recipients of the diverted aid</w:t>
            </w:r>
          </w:p>
          <w:p w14:paraId="01E7FDD3" w14:textId="54E543DA" w:rsidR="00E3219A" w:rsidRPr="00D15A47" w:rsidRDefault="002D45D8" w:rsidP="00E31EC5">
            <w:pPr>
              <w:ind w:left="57" w:right="57"/>
              <w:rPr>
                <w:rFonts w:ascii="EC Square Sans Cond Pro" w:eastAsia="Times New Roman" w:hAnsi="EC Square Sans Cond Pro" w:cs="Times New Roman"/>
                <w:b/>
                <w:lang w:val="en-IE"/>
              </w:rPr>
            </w:pPr>
            <w:r>
              <w:rPr>
                <w:rFonts w:ascii="EC Square Sans Cond Pro" w:eastAsia="Times New Roman" w:hAnsi="EC Square Sans Cond Pro" w:cs="Times New Roman"/>
                <w:sz w:val="20"/>
                <w:szCs w:val="20"/>
                <w:lang w:val="en-IE"/>
              </w:rPr>
              <w:t>(Did</w:t>
            </w:r>
            <w:r w:rsidR="00E3219A" w:rsidRPr="00BE52DC">
              <w:rPr>
                <w:rFonts w:ascii="EC Square Sans Cond Pro" w:eastAsia="Times New Roman" w:hAnsi="EC Square Sans Cond Pro" w:cs="Times New Roman"/>
                <w:sz w:val="20"/>
                <w:szCs w:val="20"/>
                <w:lang w:val="en-IE"/>
              </w:rPr>
              <w:t xml:space="preserve"> the </w:t>
            </w:r>
            <w:r>
              <w:rPr>
                <w:rFonts w:ascii="EC Square Sans Cond Pro" w:eastAsia="Times New Roman" w:hAnsi="EC Square Sans Cond Pro" w:cs="Times New Roman"/>
                <w:sz w:val="20"/>
                <w:szCs w:val="20"/>
                <w:lang w:val="en-IE"/>
              </w:rPr>
              <w:t xml:space="preserve">diverted </w:t>
            </w:r>
            <w:r w:rsidR="00E3219A" w:rsidRPr="00BE52DC">
              <w:rPr>
                <w:rFonts w:ascii="EC Square Sans Cond Pro" w:eastAsia="Times New Roman" w:hAnsi="EC Square Sans Cond Pro" w:cs="Times New Roman"/>
                <w:sz w:val="20"/>
                <w:szCs w:val="20"/>
                <w:lang w:val="en-IE"/>
              </w:rPr>
              <w:t>aid benefitted persons or entities listed under EU sanctions</w:t>
            </w:r>
            <w:r w:rsidR="002D4CF4" w:rsidRPr="00BE52DC">
              <w:rPr>
                <w:rFonts w:ascii="EC Square Sans Cond Pro" w:eastAsia="Times New Roman" w:hAnsi="EC Square Sans Cond Pro" w:cs="Times New Roman"/>
                <w:sz w:val="20"/>
                <w:szCs w:val="20"/>
                <w:lang w:val="en-IE"/>
              </w:rPr>
              <w:t xml:space="preserve"> </w:t>
            </w:r>
            <w:r w:rsidR="0056011C" w:rsidRPr="00BE52DC">
              <w:rPr>
                <w:rFonts w:ascii="EC Square Sans Cond Pro" w:eastAsia="Times New Roman" w:hAnsi="EC Square Sans Cond Pro" w:cs="Times New Roman"/>
                <w:sz w:val="20"/>
                <w:szCs w:val="20"/>
                <w:lang w:val="en-IE"/>
              </w:rPr>
              <w:t>/</w:t>
            </w:r>
            <w:r w:rsidR="002D4CF4" w:rsidRPr="00BE52DC">
              <w:rPr>
                <w:rFonts w:ascii="EC Square Sans Cond Pro" w:eastAsia="Times New Roman" w:hAnsi="EC Square Sans Cond Pro" w:cs="Times New Roman"/>
                <w:sz w:val="20"/>
                <w:szCs w:val="20"/>
                <w:lang w:val="en-IE"/>
              </w:rPr>
              <w:t xml:space="preserve"> restrictive measures</w:t>
            </w:r>
            <w:r w:rsidR="00E3219A" w:rsidRPr="00BE52DC">
              <w:rPr>
                <w:rFonts w:ascii="EC Square Sans Cond Pro" w:eastAsia="Times New Roman" w:hAnsi="EC Square Sans Cond Pro" w:cs="Times New Roman"/>
                <w:sz w:val="20"/>
                <w:szCs w:val="20"/>
                <w:lang w:val="en-IE"/>
              </w:rPr>
              <w:t>?</w:t>
            </w:r>
            <w:r>
              <w:rPr>
                <w:rFonts w:ascii="EC Square Sans Cond Pro" w:eastAsia="Times New Roman" w:hAnsi="EC Square Sans Cond Pro" w:cs="Times New Roman"/>
                <w:sz w:val="20"/>
                <w:szCs w:val="20"/>
                <w:lang w:val="en-IE"/>
              </w:rPr>
              <w:t>)</w:t>
            </w:r>
          </w:p>
        </w:tc>
        <w:tc>
          <w:tcPr>
            <w:tcW w:w="48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3C0149BD" w14:textId="77777777" w:rsidR="00E3219A" w:rsidRPr="00D15A47" w:rsidRDefault="00E3219A" w:rsidP="005E1358">
            <w:pPr>
              <w:ind w:left="57" w:right="57"/>
              <w:jc w:val="both"/>
              <w:rPr>
                <w:rFonts w:ascii="EC Square Sans Cond Pro" w:eastAsia="Times New Roman" w:hAnsi="EC Square Sans Cond Pro" w:cs="Times New Roman"/>
                <w:i/>
                <w:color w:val="F79646" w:themeColor="accent6"/>
                <w:sz w:val="20"/>
                <w:szCs w:val="20"/>
                <w:lang w:val="en-IE"/>
              </w:rPr>
            </w:pPr>
          </w:p>
        </w:tc>
      </w:tr>
      <w:tr w:rsidR="009A4CAD" w:rsidRPr="00D15A47" w14:paraId="32D9720E" w14:textId="77777777" w:rsidTr="34552DA3">
        <w:trPr>
          <w:trHeight w:val="397"/>
        </w:trPr>
        <w:tc>
          <w:tcPr>
            <w:tcW w:w="5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094F7602" w14:textId="17137E63" w:rsidR="00BE717F" w:rsidRPr="00D15A47" w:rsidRDefault="004D2285" w:rsidP="00F07637">
            <w:pPr>
              <w:ind w:right="57"/>
              <w:jc w:val="center"/>
              <w:rPr>
                <w:rFonts w:ascii="EC Square Sans Cond Pro" w:eastAsia="Times New Roman" w:hAnsi="EC Square Sans Cond Pro" w:cs="Times New Roman"/>
                <w:b/>
                <w:lang w:val="en-IE"/>
              </w:rPr>
            </w:pPr>
            <w:r>
              <w:rPr>
                <w:rFonts w:ascii="EC Square Sans Cond Pro" w:eastAsia="Times New Roman" w:hAnsi="EC Square Sans Cond Pro" w:cs="Times New Roman"/>
                <w:b/>
                <w:lang w:val="en-IE"/>
              </w:rPr>
              <w:t>f</w:t>
            </w:r>
            <w:r w:rsidR="009A4CAD" w:rsidRPr="00D15A47">
              <w:rPr>
                <w:rFonts w:ascii="EC Square Sans Cond Pro" w:eastAsia="Times New Roman" w:hAnsi="EC Square Sans Cond Pro" w:cs="Times New Roman"/>
                <w:b/>
                <w:lang w:val="en-IE"/>
              </w:rPr>
              <w:t>)</w:t>
            </w:r>
          </w:p>
        </w:tc>
        <w:tc>
          <w:tcPr>
            <w:tcW w:w="525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52EC142F" w14:textId="11C625F7" w:rsidR="00BE717F" w:rsidRPr="00D15A47" w:rsidRDefault="00BE717F" w:rsidP="00E31EC5">
            <w:pPr>
              <w:ind w:left="57" w:right="57"/>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Suspected involvement of staff in</w:t>
            </w:r>
            <w:r w:rsidR="009A4CAD" w:rsidRPr="00D15A47">
              <w:rPr>
                <w:rFonts w:ascii="EC Square Sans Cond Pro" w:eastAsia="Times New Roman" w:hAnsi="EC Square Sans Cond Pro" w:cs="Times New Roman"/>
                <w:b/>
                <w:lang w:val="en-IE"/>
              </w:rPr>
              <w:t xml:space="preserve"> A</w:t>
            </w:r>
            <w:r w:rsidRPr="00D15A47">
              <w:rPr>
                <w:rFonts w:ascii="EC Square Sans Cond Pro" w:eastAsia="Times New Roman" w:hAnsi="EC Square Sans Cond Pro" w:cs="Times New Roman"/>
                <w:b/>
                <w:lang w:val="en-IE"/>
              </w:rPr>
              <w:t xml:space="preserve">id diversion? </w:t>
            </w:r>
          </w:p>
          <w:p w14:paraId="56DFD184" w14:textId="618D26D1" w:rsidR="00BE717F" w:rsidRPr="00D15A47" w:rsidRDefault="00BE717F" w:rsidP="00E31EC5">
            <w:pPr>
              <w:ind w:left="57" w:right="57"/>
              <w:rPr>
                <w:rFonts w:ascii="EC Square Sans Cond Pro" w:eastAsia="Times New Roman" w:hAnsi="EC Square Sans Cond Pro" w:cs="Times New Roman"/>
                <w:sz w:val="20"/>
                <w:szCs w:val="20"/>
                <w:lang w:val="en-IE"/>
              </w:rPr>
            </w:pPr>
            <w:r w:rsidRPr="00D15A47">
              <w:rPr>
                <w:rFonts w:ascii="EC Square Sans Cond Pro" w:eastAsia="Times New Roman" w:hAnsi="EC Square Sans Cond Pro" w:cs="Times New Roman"/>
                <w:sz w:val="20"/>
                <w:szCs w:val="20"/>
                <w:lang w:val="en-IE"/>
              </w:rPr>
              <w:t xml:space="preserve">(incl. </w:t>
            </w:r>
            <w:proofErr w:type="gramStart"/>
            <w:r w:rsidR="00F07637" w:rsidRPr="00D15A47">
              <w:rPr>
                <w:rFonts w:ascii="EC Square Sans Cond Pro" w:eastAsia="Times New Roman" w:hAnsi="EC Square Sans Cond Pro" w:cs="Times New Roman"/>
                <w:sz w:val="20"/>
                <w:szCs w:val="20"/>
                <w:lang w:val="en-IE"/>
              </w:rPr>
              <w:t>locally-engaged</w:t>
            </w:r>
            <w:proofErr w:type="gramEnd"/>
            <w:r w:rsidR="00F07637" w:rsidRPr="00D15A47">
              <w:rPr>
                <w:rFonts w:ascii="EC Square Sans Cond Pro" w:eastAsia="Times New Roman" w:hAnsi="EC Square Sans Cond Pro" w:cs="Times New Roman"/>
                <w:sz w:val="20"/>
                <w:szCs w:val="20"/>
                <w:lang w:val="en-IE"/>
              </w:rPr>
              <w:t xml:space="preserve"> </w:t>
            </w:r>
            <w:r w:rsidR="00335E96" w:rsidRPr="00D15A47">
              <w:rPr>
                <w:rFonts w:ascii="EC Square Sans Cond Pro" w:eastAsia="Times New Roman" w:hAnsi="EC Square Sans Cond Pro" w:cs="Times New Roman"/>
                <w:sz w:val="20"/>
                <w:szCs w:val="20"/>
                <w:lang w:val="en-IE"/>
              </w:rPr>
              <w:t xml:space="preserve">staff </w:t>
            </w:r>
            <w:r w:rsidRPr="00D15A47">
              <w:rPr>
                <w:rFonts w:ascii="EC Square Sans Cond Pro" w:eastAsia="Times New Roman" w:hAnsi="EC Square Sans Cond Pro" w:cs="Times New Roman"/>
                <w:sz w:val="20"/>
                <w:szCs w:val="20"/>
                <w:lang w:val="en-IE"/>
              </w:rPr>
              <w:t>of Partner, Co-Partner or Implementing Partner)</w:t>
            </w:r>
          </w:p>
        </w:tc>
        <w:tc>
          <w:tcPr>
            <w:tcW w:w="48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0A1F134F" w14:textId="77777777" w:rsidR="00BE717F" w:rsidRPr="00D15A47" w:rsidRDefault="00BE717F" w:rsidP="00E31EC5">
            <w:pPr>
              <w:ind w:left="57" w:right="57"/>
              <w:jc w:val="both"/>
              <w:rPr>
                <w:rFonts w:ascii="EC Square Sans Cond Pro" w:eastAsia="Times New Roman" w:hAnsi="EC Square Sans Cond Pro" w:cs="Times New Roman"/>
                <w:i/>
                <w:color w:val="F79646" w:themeColor="accent6"/>
                <w:sz w:val="20"/>
                <w:szCs w:val="20"/>
                <w:lang w:val="en-IE"/>
              </w:rPr>
            </w:pPr>
            <w:r w:rsidRPr="00D15A47">
              <w:rPr>
                <w:rFonts w:ascii="EC Square Sans Cond Pro" w:eastAsia="Times New Roman" w:hAnsi="EC Square Sans Cond Pro" w:cs="Times New Roman"/>
                <w:i/>
                <w:color w:val="F79646" w:themeColor="accent6"/>
                <w:sz w:val="20"/>
                <w:szCs w:val="20"/>
                <w:lang w:val="en-IE"/>
              </w:rPr>
              <w:t>YES/NO</w:t>
            </w:r>
          </w:p>
          <w:p w14:paraId="6375A21F" w14:textId="230229AB" w:rsidR="009A4CAD" w:rsidRPr="00D15A47" w:rsidRDefault="009A4CAD" w:rsidP="00E31EC5">
            <w:pPr>
              <w:ind w:left="57" w:right="57"/>
              <w:jc w:val="both"/>
              <w:rPr>
                <w:rFonts w:ascii="EC Square Sans Cond Pro" w:eastAsia="Times New Roman" w:hAnsi="EC Square Sans Cond Pro" w:cs="Times New Roman"/>
                <w:i/>
                <w:color w:val="F79646" w:themeColor="accent6"/>
                <w:sz w:val="20"/>
                <w:szCs w:val="20"/>
                <w:lang w:val="en-IE"/>
              </w:rPr>
            </w:pPr>
            <w:r w:rsidRPr="00D15A47">
              <w:rPr>
                <w:rFonts w:ascii="EC Square Sans Cond Pro" w:eastAsia="Times New Roman" w:hAnsi="EC Square Sans Cond Pro" w:cs="Times New Roman"/>
                <w:i/>
                <w:color w:val="F79646" w:themeColor="accent6"/>
                <w:sz w:val="20"/>
                <w:szCs w:val="20"/>
                <w:lang w:val="en-IE"/>
              </w:rPr>
              <w:t>(if ‘yes’, please add details as relevant)</w:t>
            </w:r>
          </w:p>
        </w:tc>
      </w:tr>
      <w:tr w:rsidR="00404C79" w:rsidRPr="00D15A47" w14:paraId="0E1423AC" w14:textId="77777777" w:rsidTr="34552DA3">
        <w:trPr>
          <w:trHeight w:val="397"/>
        </w:trPr>
        <w:tc>
          <w:tcPr>
            <w:tcW w:w="5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69F3FF9" w14:textId="11521680" w:rsidR="00404C79" w:rsidRPr="00D15A47" w:rsidRDefault="004D2285" w:rsidP="34552DA3">
            <w:pPr>
              <w:ind w:left="57" w:right="57"/>
              <w:jc w:val="center"/>
              <w:rPr>
                <w:rFonts w:ascii="EC Square Sans Cond Pro" w:eastAsia="Times New Roman" w:hAnsi="EC Square Sans Cond Pro" w:cs="Times New Roman"/>
                <w:b/>
                <w:bCs/>
                <w:lang w:val="en-IE"/>
              </w:rPr>
            </w:pPr>
            <w:r>
              <w:rPr>
                <w:rFonts w:ascii="EC Square Sans Cond Pro" w:eastAsia="Times New Roman" w:hAnsi="EC Square Sans Cond Pro" w:cs="Times New Roman"/>
                <w:b/>
                <w:bCs/>
                <w:lang w:val="en-IE"/>
              </w:rPr>
              <w:t>g</w:t>
            </w:r>
            <w:r w:rsidR="00404C79" w:rsidRPr="34552DA3">
              <w:rPr>
                <w:rFonts w:ascii="EC Square Sans Cond Pro" w:eastAsia="Times New Roman" w:hAnsi="EC Square Sans Cond Pro" w:cs="Times New Roman"/>
                <w:b/>
                <w:bCs/>
                <w:lang w:val="en-IE"/>
              </w:rPr>
              <w:t>)</w:t>
            </w:r>
          </w:p>
        </w:tc>
        <w:tc>
          <w:tcPr>
            <w:tcW w:w="525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73419829" w14:textId="713A579F" w:rsidR="00404C79" w:rsidRPr="00D15A47" w:rsidRDefault="00404C79" w:rsidP="00E31EC5">
            <w:pPr>
              <w:ind w:left="57" w:right="57"/>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Impact of Incident</w:t>
            </w:r>
            <w:r w:rsidR="00895179">
              <w:rPr>
                <w:rFonts w:ascii="EC Square Sans Cond Pro" w:eastAsia="Times New Roman" w:hAnsi="EC Square Sans Cond Pro" w:cs="Times New Roman"/>
                <w:b/>
                <w:lang w:val="en-IE"/>
              </w:rPr>
              <w:t>(s)</w:t>
            </w:r>
          </w:p>
          <w:p w14:paraId="6F93C8EB" w14:textId="32783562" w:rsidR="00404C79" w:rsidRPr="00D15A47" w:rsidRDefault="00404C79" w:rsidP="00E31EC5">
            <w:pPr>
              <w:ind w:left="57" w:right="57"/>
              <w:rPr>
                <w:rFonts w:ascii="EC Square Sans Cond Pro" w:eastAsia="Times New Roman" w:hAnsi="EC Square Sans Cond Pro" w:cs="Times New Roman"/>
                <w:sz w:val="20"/>
                <w:szCs w:val="20"/>
                <w:lang w:val="en-IE"/>
              </w:rPr>
            </w:pPr>
            <w:r w:rsidRPr="00D15A47">
              <w:rPr>
                <w:rFonts w:ascii="EC Square Sans Cond Pro" w:eastAsia="Times New Roman" w:hAnsi="EC Square Sans Cond Pro" w:cs="Times New Roman"/>
                <w:sz w:val="20"/>
                <w:szCs w:val="20"/>
                <w:lang w:val="en-IE"/>
              </w:rPr>
              <w:t>(materiality to ECHO-funded Action/wider implications)</w:t>
            </w:r>
          </w:p>
        </w:tc>
        <w:tc>
          <w:tcPr>
            <w:tcW w:w="482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auto"/>
          </w:tcPr>
          <w:p w14:paraId="6F2D4B63" w14:textId="45AC46C0" w:rsidR="00A034DE" w:rsidRDefault="00404C79" w:rsidP="34552DA3">
            <w:pPr>
              <w:pStyle w:val="ListParagraph"/>
              <w:ind w:left="57" w:right="57"/>
              <w:jc w:val="both"/>
              <w:rPr>
                <w:rFonts w:ascii="EC Square Sans Cond Pro" w:eastAsia="Times New Roman" w:hAnsi="EC Square Sans Cond Pro" w:cs="Times New Roman"/>
                <w:i/>
                <w:iCs/>
                <w:color w:val="F79646" w:themeColor="accent6"/>
                <w:sz w:val="20"/>
                <w:szCs w:val="20"/>
              </w:rPr>
            </w:pPr>
            <w:r w:rsidRPr="34552DA3">
              <w:rPr>
                <w:rFonts w:ascii="EC Square Sans Cond Pro" w:eastAsia="Times New Roman" w:hAnsi="EC Square Sans Cond Pro" w:cs="Times New Roman"/>
                <w:i/>
                <w:iCs/>
                <w:color w:val="F79646" w:themeColor="accent6"/>
                <w:sz w:val="20"/>
                <w:szCs w:val="20"/>
              </w:rPr>
              <w:t xml:space="preserve">What is the impact of the aid diversion (short, </w:t>
            </w:r>
            <w:proofErr w:type="gramStart"/>
            <w:r w:rsidRPr="34552DA3">
              <w:rPr>
                <w:rFonts w:ascii="EC Square Sans Cond Pro" w:eastAsia="Times New Roman" w:hAnsi="EC Square Sans Cond Pro" w:cs="Times New Roman"/>
                <w:i/>
                <w:iCs/>
                <w:color w:val="F79646" w:themeColor="accent6"/>
                <w:sz w:val="20"/>
                <w:szCs w:val="20"/>
              </w:rPr>
              <w:t>medium</w:t>
            </w:r>
            <w:proofErr w:type="gramEnd"/>
            <w:r w:rsidRPr="34552DA3">
              <w:rPr>
                <w:rFonts w:ascii="EC Square Sans Cond Pro" w:eastAsia="Times New Roman" w:hAnsi="EC Square Sans Cond Pro" w:cs="Times New Roman"/>
                <w:i/>
                <w:iCs/>
                <w:color w:val="F79646" w:themeColor="accent6"/>
                <w:sz w:val="20"/>
                <w:szCs w:val="20"/>
              </w:rPr>
              <w:t xml:space="preserve"> and long term)?</w:t>
            </w:r>
          </w:p>
          <w:p w14:paraId="44F84996" w14:textId="0ED1F11E" w:rsidR="00A034DE" w:rsidRDefault="00404C79" w:rsidP="34552DA3">
            <w:pPr>
              <w:pStyle w:val="ListParagraph"/>
              <w:ind w:left="57" w:right="57"/>
              <w:jc w:val="both"/>
              <w:rPr>
                <w:rFonts w:ascii="EC Square Sans Cond Pro" w:eastAsia="Times New Roman" w:hAnsi="EC Square Sans Cond Pro" w:cs="Times New Roman"/>
                <w:i/>
                <w:iCs/>
                <w:color w:val="F79646" w:themeColor="accent6"/>
                <w:sz w:val="20"/>
                <w:szCs w:val="20"/>
              </w:rPr>
            </w:pPr>
            <w:r w:rsidRPr="34552DA3">
              <w:rPr>
                <w:rFonts w:ascii="EC Square Sans Cond Pro" w:eastAsia="Times New Roman" w:hAnsi="EC Square Sans Cond Pro" w:cs="Times New Roman"/>
                <w:i/>
                <w:iCs/>
                <w:color w:val="F79646" w:themeColor="accent6"/>
                <w:sz w:val="20"/>
                <w:szCs w:val="20"/>
              </w:rPr>
              <w:t>Do the incident</w:t>
            </w:r>
            <w:r w:rsidR="00895179">
              <w:rPr>
                <w:rFonts w:ascii="EC Square Sans Cond Pro" w:eastAsia="Times New Roman" w:hAnsi="EC Square Sans Cond Pro" w:cs="Times New Roman"/>
                <w:i/>
                <w:iCs/>
                <w:color w:val="F79646" w:themeColor="accent6"/>
                <w:sz w:val="20"/>
                <w:szCs w:val="20"/>
              </w:rPr>
              <w:t>(s)</w:t>
            </w:r>
            <w:r w:rsidRPr="34552DA3">
              <w:rPr>
                <w:rFonts w:ascii="EC Square Sans Cond Pro" w:eastAsia="Times New Roman" w:hAnsi="EC Square Sans Cond Pro" w:cs="Times New Roman"/>
                <w:i/>
                <w:iCs/>
                <w:color w:val="F79646" w:themeColor="accent6"/>
                <w:sz w:val="20"/>
                <w:szCs w:val="20"/>
              </w:rPr>
              <w:t xml:space="preserve"> prevent the ECHO Partner from fulfilling (fully or partially) any obligation/s under the ECHO Agreement?</w:t>
            </w:r>
            <w:r w:rsidR="000A6E53" w:rsidRPr="34552DA3">
              <w:rPr>
                <w:rFonts w:ascii="EC Square Sans Cond Pro" w:eastAsia="Times New Roman" w:hAnsi="EC Square Sans Cond Pro" w:cs="Times New Roman"/>
                <w:i/>
                <w:iCs/>
                <w:color w:val="F79646" w:themeColor="accent6"/>
                <w:sz w:val="20"/>
                <w:szCs w:val="20"/>
              </w:rPr>
              <w:t xml:space="preserve"> YES/</w:t>
            </w:r>
            <w:proofErr w:type="gramStart"/>
            <w:r w:rsidR="000A6E53" w:rsidRPr="34552DA3">
              <w:rPr>
                <w:rFonts w:ascii="EC Square Sans Cond Pro" w:eastAsia="Times New Roman" w:hAnsi="EC Square Sans Cond Pro" w:cs="Times New Roman"/>
                <w:i/>
                <w:iCs/>
                <w:color w:val="F79646" w:themeColor="accent6"/>
                <w:sz w:val="20"/>
                <w:szCs w:val="20"/>
              </w:rPr>
              <w:t>NO</w:t>
            </w:r>
            <w:r w:rsidR="00E31EC5" w:rsidRPr="34552DA3">
              <w:rPr>
                <w:rFonts w:ascii="EC Square Sans Cond Pro" w:eastAsia="Times New Roman" w:hAnsi="EC Square Sans Cond Pro" w:cs="Times New Roman"/>
                <w:i/>
                <w:iCs/>
                <w:color w:val="F79646" w:themeColor="accent6"/>
                <w:sz w:val="20"/>
                <w:szCs w:val="20"/>
              </w:rPr>
              <w:t>;</w:t>
            </w:r>
            <w:proofErr w:type="gramEnd"/>
            <w:r w:rsidR="00E31EC5" w:rsidRPr="34552DA3">
              <w:rPr>
                <w:rFonts w:ascii="EC Square Sans Cond Pro" w:eastAsia="Times New Roman" w:hAnsi="EC Square Sans Cond Pro" w:cs="Times New Roman"/>
                <w:i/>
                <w:iCs/>
                <w:color w:val="F79646" w:themeColor="accent6"/>
                <w:sz w:val="20"/>
                <w:szCs w:val="20"/>
              </w:rPr>
              <w:t xml:space="preserve"> </w:t>
            </w:r>
          </w:p>
          <w:p w14:paraId="138FC8B9" w14:textId="6ED2776E" w:rsidR="00404C79" w:rsidRPr="00D15A47" w:rsidRDefault="00404C79" w:rsidP="34552DA3">
            <w:pPr>
              <w:pStyle w:val="ListParagraph"/>
              <w:ind w:left="57" w:right="57"/>
              <w:jc w:val="both"/>
              <w:rPr>
                <w:rFonts w:ascii="EC Square Sans Cond Pro" w:eastAsia="Times New Roman" w:hAnsi="EC Square Sans Cond Pro" w:cs="Times New Roman"/>
                <w:i/>
                <w:iCs/>
                <w:color w:val="F79646" w:themeColor="accent6"/>
                <w:sz w:val="20"/>
                <w:szCs w:val="20"/>
              </w:rPr>
            </w:pPr>
            <w:r w:rsidRPr="34552DA3">
              <w:rPr>
                <w:rFonts w:ascii="EC Square Sans Cond Pro" w:eastAsia="Times New Roman" w:hAnsi="EC Square Sans Cond Pro" w:cs="Times New Roman"/>
                <w:i/>
                <w:iCs/>
                <w:color w:val="F79646" w:themeColor="accent6"/>
                <w:sz w:val="20"/>
                <w:szCs w:val="20"/>
              </w:rPr>
              <w:t>Are there indications that the aid diversion goes beyond the reported incident</w:t>
            </w:r>
            <w:r w:rsidR="00895179">
              <w:rPr>
                <w:rFonts w:ascii="EC Square Sans Cond Pro" w:eastAsia="Times New Roman" w:hAnsi="EC Square Sans Cond Pro" w:cs="Times New Roman"/>
                <w:i/>
                <w:iCs/>
                <w:color w:val="F79646" w:themeColor="accent6"/>
                <w:sz w:val="20"/>
                <w:szCs w:val="20"/>
              </w:rPr>
              <w:t>(s)</w:t>
            </w:r>
            <w:r w:rsidRPr="34552DA3">
              <w:rPr>
                <w:rFonts w:ascii="EC Square Sans Cond Pro" w:eastAsia="Times New Roman" w:hAnsi="EC Square Sans Cond Pro" w:cs="Times New Roman"/>
                <w:i/>
                <w:iCs/>
                <w:color w:val="F79646" w:themeColor="accent6"/>
                <w:sz w:val="20"/>
                <w:szCs w:val="20"/>
              </w:rPr>
              <w:t xml:space="preserve"> (systematic issue)?</w:t>
            </w:r>
            <w:r w:rsidR="000A6E53" w:rsidRPr="34552DA3">
              <w:rPr>
                <w:rFonts w:ascii="EC Square Sans Cond Pro" w:eastAsia="Times New Roman" w:hAnsi="EC Square Sans Cond Pro" w:cs="Times New Roman"/>
                <w:i/>
                <w:iCs/>
                <w:color w:val="F79646" w:themeColor="accent6"/>
                <w:sz w:val="20"/>
                <w:szCs w:val="20"/>
              </w:rPr>
              <w:t xml:space="preserve"> YES/NO</w:t>
            </w:r>
          </w:p>
        </w:tc>
      </w:tr>
    </w:tbl>
    <w:p w14:paraId="71B8778F" w14:textId="2511EBA6" w:rsidR="34552DA3" w:rsidRDefault="34552DA3" w:rsidP="005435EF">
      <w:pPr>
        <w:pStyle w:val="BodyText"/>
        <w:ind w:right="57"/>
        <w:rPr>
          <w:rFonts w:ascii="EC Square Sans Cond Pro" w:hAnsi="EC Square Sans Cond Pro"/>
          <w:sz w:val="22"/>
          <w:szCs w:val="22"/>
          <w:lang w:val="en-IE"/>
        </w:rPr>
      </w:pPr>
    </w:p>
    <w:p w14:paraId="59B461EB" w14:textId="7EE58E5B" w:rsidR="00A5332A" w:rsidRPr="00D15A47" w:rsidRDefault="00A5332A" w:rsidP="00E31EC5">
      <w:pPr>
        <w:pStyle w:val="Heading1"/>
        <w:spacing w:before="0"/>
        <w:ind w:left="57" w:right="57"/>
        <w:rPr>
          <w:rFonts w:ascii="EC Square Sans Cond Pro" w:hAnsi="EC Square Sans Cond Pro"/>
          <w:b/>
          <w:color w:val="F48122"/>
          <w:sz w:val="32"/>
          <w:szCs w:val="32"/>
          <w:lang w:val="en-IE"/>
        </w:rPr>
      </w:pPr>
      <w:r w:rsidRPr="00D15A47">
        <w:rPr>
          <w:rFonts w:ascii="EC Square Sans Cond Pro" w:hAnsi="EC Square Sans Cond Pro"/>
          <w:b/>
          <w:color w:val="F48122"/>
          <w:sz w:val="32"/>
          <w:szCs w:val="32"/>
          <w:lang w:val="en-IE"/>
        </w:rPr>
        <w:t xml:space="preserve">2. </w:t>
      </w:r>
      <w:r w:rsidR="00335E96" w:rsidRPr="00D15A47">
        <w:rPr>
          <w:rFonts w:ascii="EC Square Sans Cond Pro" w:hAnsi="EC Square Sans Cond Pro"/>
          <w:b/>
          <w:color w:val="F48122"/>
          <w:sz w:val="32"/>
          <w:szCs w:val="32"/>
          <w:lang w:val="en-IE"/>
        </w:rPr>
        <w:t xml:space="preserve">Operational </w:t>
      </w:r>
      <w:r w:rsidRPr="00D15A47">
        <w:rPr>
          <w:rFonts w:ascii="EC Square Sans Cond Pro" w:hAnsi="EC Square Sans Cond Pro"/>
          <w:b/>
          <w:color w:val="F48122"/>
          <w:sz w:val="32"/>
          <w:szCs w:val="32"/>
          <w:lang w:val="en-IE"/>
        </w:rPr>
        <w:t xml:space="preserve">Context </w:t>
      </w:r>
    </w:p>
    <w:p w14:paraId="51B7EF04" w14:textId="77777777" w:rsidR="00135715" w:rsidRPr="00D15A47" w:rsidRDefault="00135715" w:rsidP="00E31EC5">
      <w:pPr>
        <w:pStyle w:val="Heading1"/>
        <w:spacing w:before="0"/>
        <w:ind w:left="57" w:right="57"/>
        <w:rPr>
          <w:rFonts w:ascii="EC Square Sans Cond Pro" w:hAnsi="EC Square Sans Cond Pro"/>
          <w:b/>
          <w:color w:val="F48122"/>
          <w:sz w:val="22"/>
          <w:szCs w:val="22"/>
          <w:lang w:val="en-IE"/>
        </w:rPr>
      </w:pPr>
    </w:p>
    <w:tbl>
      <w:tblPr>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533"/>
        <w:gridCol w:w="1843"/>
        <w:gridCol w:w="8222"/>
      </w:tblGrid>
      <w:tr w:rsidR="00D15A47" w:rsidRPr="00D15A47" w14:paraId="3D390C5E" w14:textId="77777777" w:rsidTr="00D15A47">
        <w:trPr>
          <w:trHeight w:val="397"/>
        </w:trPr>
        <w:tc>
          <w:tcPr>
            <w:tcW w:w="533" w:type="dxa"/>
          </w:tcPr>
          <w:p w14:paraId="16279347" w14:textId="20061D3E" w:rsidR="00D15A47" w:rsidRPr="00D15A47" w:rsidRDefault="00D15A47" w:rsidP="00F07637">
            <w:pPr>
              <w:ind w:right="57"/>
              <w:jc w:val="center"/>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a)</w:t>
            </w:r>
          </w:p>
        </w:tc>
        <w:tc>
          <w:tcPr>
            <w:tcW w:w="1843" w:type="dxa"/>
            <w:shd w:val="clear" w:color="auto" w:fill="auto"/>
          </w:tcPr>
          <w:p w14:paraId="0749BECC" w14:textId="68856534" w:rsidR="00D15A47" w:rsidRPr="00D15A47" w:rsidRDefault="00D15A47" w:rsidP="00E31EC5">
            <w:pPr>
              <w:ind w:left="57" w:right="57"/>
              <w:rPr>
                <w:rFonts w:ascii="EC Square Sans Cond Pro" w:eastAsia="Times New Roman" w:hAnsi="EC Square Sans Cond Pro" w:cs="Times New Roman"/>
                <w:b/>
                <w:color w:val="E36C0A" w:themeColor="accent6" w:themeShade="BF"/>
                <w:lang w:val="en-IE"/>
              </w:rPr>
            </w:pPr>
            <w:r w:rsidRPr="00D15A47">
              <w:rPr>
                <w:rFonts w:ascii="EC Square Sans Cond Pro" w:eastAsia="Times New Roman" w:hAnsi="EC Square Sans Cond Pro" w:cs="Times New Roman"/>
                <w:b/>
                <w:color w:val="000000" w:themeColor="text1"/>
                <w:lang w:val="en-IE"/>
              </w:rPr>
              <w:t>Incident</w:t>
            </w:r>
            <w:r w:rsidR="00053921">
              <w:rPr>
                <w:rFonts w:ascii="EC Square Sans Cond Pro" w:eastAsia="Times New Roman" w:hAnsi="EC Square Sans Cond Pro" w:cs="Times New Roman"/>
                <w:b/>
                <w:color w:val="000000" w:themeColor="text1"/>
                <w:lang w:val="en-IE"/>
              </w:rPr>
              <w:t>s</w:t>
            </w:r>
            <w:r w:rsidRPr="00D15A47">
              <w:rPr>
                <w:rFonts w:ascii="EC Square Sans Cond Pro" w:eastAsia="Times New Roman" w:hAnsi="EC Square Sans Cond Pro" w:cs="Times New Roman"/>
                <w:b/>
                <w:color w:val="000000" w:themeColor="text1"/>
                <w:lang w:val="en-IE"/>
              </w:rPr>
              <w:t xml:space="preserve"> Summary </w:t>
            </w:r>
          </w:p>
        </w:tc>
        <w:tc>
          <w:tcPr>
            <w:tcW w:w="8222" w:type="dxa"/>
            <w:shd w:val="clear" w:color="auto" w:fill="auto"/>
          </w:tcPr>
          <w:p w14:paraId="33294DD6" w14:textId="60886696" w:rsidR="00D15A47" w:rsidRPr="00D15A47" w:rsidRDefault="00D15A47" w:rsidP="00E31EC5">
            <w:pPr>
              <w:ind w:right="57"/>
              <w:jc w:val="both"/>
              <w:rPr>
                <w:rFonts w:ascii="EC Square Sans Cond Pro" w:eastAsia="Times New Roman" w:hAnsi="EC Square Sans Cond Pro" w:cs="Times New Roman"/>
                <w:i/>
                <w:color w:val="F79646" w:themeColor="accent6"/>
                <w:sz w:val="20"/>
                <w:szCs w:val="20"/>
                <w:lang w:val="en-IE"/>
              </w:rPr>
            </w:pPr>
            <w:r w:rsidRPr="00D15A47">
              <w:rPr>
                <w:rFonts w:ascii="EC Square Sans Cond Pro" w:eastAsia="Times New Roman" w:hAnsi="EC Square Sans Cond Pro" w:cs="Times New Roman"/>
                <w:i/>
                <w:color w:val="F79646" w:themeColor="accent6"/>
                <w:sz w:val="20"/>
                <w:szCs w:val="20"/>
                <w:lang w:val="en-IE"/>
              </w:rPr>
              <w:t>Please provide an overall summary (max 500 words) of the circumstances and nature of the aid diversion incident</w:t>
            </w:r>
            <w:r w:rsidR="00053921">
              <w:rPr>
                <w:rFonts w:ascii="EC Square Sans Cond Pro" w:eastAsia="Times New Roman" w:hAnsi="EC Square Sans Cond Pro" w:cs="Times New Roman"/>
                <w:i/>
                <w:color w:val="F79646" w:themeColor="accent6"/>
                <w:sz w:val="20"/>
                <w:szCs w:val="20"/>
                <w:lang w:val="en-IE"/>
              </w:rPr>
              <w:t>s</w:t>
            </w:r>
            <w:r w:rsidRPr="00D15A47">
              <w:rPr>
                <w:rFonts w:ascii="EC Square Sans Cond Pro" w:eastAsia="Times New Roman" w:hAnsi="EC Square Sans Cond Pro" w:cs="Times New Roman"/>
                <w:i/>
                <w:color w:val="F79646" w:themeColor="accent6"/>
                <w:sz w:val="20"/>
                <w:szCs w:val="20"/>
                <w:lang w:val="en-IE"/>
              </w:rPr>
              <w:t>: where the aid was diverted to; how it was detected, and any available details on the responsible actors.  Longer details/ report may be added to Section 6.</w:t>
            </w:r>
          </w:p>
        </w:tc>
      </w:tr>
      <w:tr w:rsidR="00D15A47" w:rsidRPr="00D15A47" w14:paraId="0D9DEB3A" w14:textId="77777777" w:rsidTr="00D15A47">
        <w:trPr>
          <w:trHeight w:val="397"/>
        </w:trPr>
        <w:tc>
          <w:tcPr>
            <w:tcW w:w="533" w:type="dxa"/>
          </w:tcPr>
          <w:p w14:paraId="6AE4447C" w14:textId="59DE0542" w:rsidR="00D15A47" w:rsidRPr="00D15A47" w:rsidRDefault="00D15A47" w:rsidP="00F07637">
            <w:pPr>
              <w:ind w:left="57" w:right="57"/>
              <w:jc w:val="center"/>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b)</w:t>
            </w:r>
          </w:p>
        </w:tc>
        <w:tc>
          <w:tcPr>
            <w:tcW w:w="1843" w:type="dxa"/>
            <w:shd w:val="clear" w:color="auto" w:fill="auto"/>
          </w:tcPr>
          <w:p w14:paraId="5224461A" w14:textId="630758EC" w:rsidR="00D15A47" w:rsidRPr="00D15A47" w:rsidRDefault="00D15A47" w:rsidP="00E31EC5">
            <w:pPr>
              <w:ind w:left="57" w:right="57"/>
              <w:rPr>
                <w:rFonts w:ascii="EC Square Sans Cond Pro" w:eastAsia="Times New Roman" w:hAnsi="EC Square Sans Cond Pro" w:cs="Times New Roman"/>
                <w:b/>
                <w:color w:val="E36C0A" w:themeColor="accent6" w:themeShade="BF"/>
                <w:lang w:val="en-IE"/>
              </w:rPr>
            </w:pPr>
            <w:r w:rsidRPr="00D15A47">
              <w:rPr>
                <w:rFonts w:ascii="EC Square Sans Cond Pro" w:eastAsia="Times New Roman" w:hAnsi="EC Square Sans Cond Pro" w:cs="Times New Roman"/>
                <w:b/>
                <w:color w:val="000000" w:themeColor="text1"/>
                <w:lang w:val="en-IE"/>
              </w:rPr>
              <w:t>Aid/items diverted</w:t>
            </w:r>
          </w:p>
        </w:tc>
        <w:tc>
          <w:tcPr>
            <w:tcW w:w="8222" w:type="dxa"/>
            <w:shd w:val="clear" w:color="auto" w:fill="auto"/>
          </w:tcPr>
          <w:p w14:paraId="54A2336D" w14:textId="236B0A77" w:rsidR="00D15A47" w:rsidRPr="00D15A47" w:rsidRDefault="00D15A47" w:rsidP="00E31EC5">
            <w:pPr>
              <w:ind w:right="57"/>
              <w:jc w:val="both"/>
              <w:rPr>
                <w:rFonts w:ascii="EC Square Sans Cond Pro" w:eastAsia="Times New Roman" w:hAnsi="EC Square Sans Cond Pro" w:cs="Times New Roman"/>
                <w:i/>
                <w:color w:val="F79646" w:themeColor="accent6"/>
                <w:sz w:val="20"/>
                <w:szCs w:val="20"/>
                <w:lang w:val="en-IE"/>
              </w:rPr>
            </w:pPr>
            <w:r w:rsidRPr="00D15A47">
              <w:rPr>
                <w:rFonts w:ascii="EC Square Sans Cond Pro" w:eastAsia="Times New Roman" w:hAnsi="EC Square Sans Cond Pro" w:cs="Times New Roman"/>
                <w:i/>
                <w:color w:val="F79646" w:themeColor="accent6"/>
                <w:sz w:val="20"/>
                <w:szCs w:val="20"/>
                <w:lang w:val="en-IE"/>
              </w:rPr>
              <w:t xml:space="preserve">Please describe the categories and nature of the items diverted and their amount (in terms both units/metric tons etc.). </w:t>
            </w:r>
          </w:p>
        </w:tc>
      </w:tr>
      <w:tr w:rsidR="00D15A47" w:rsidRPr="00D15A47" w14:paraId="7179541D" w14:textId="77777777" w:rsidTr="00D15A47">
        <w:trPr>
          <w:trHeight w:val="397"/>
        </w:trPr>
        <w:tc>
          <w:tcPr>
            <w:tcW w:w="533" w:type="dxa"/>
          </w:tcPr>
          <w:p w14:paraId="59FAC913" w14:textId="7FA44CB3" w:rsidR="00D15A47" w:rsidRPr="00D15A47" w:rsidRDefault="00D15A47" w:rsidP="00F07637">
            <w:pPr>
              <w:ind w:left="57" w:right="57"/>
              <w:jc w:val="center"/>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c)</w:t>
            </w:r>
          </w:p>
        </w:tc>
        <w:tc>
          <w:tcPr>
            <w:tcW w:w="1843" w:type="dxa"/>
            <w:shd w:val="clear" w:color="auto" w:fill="auto"/>
          </w:tcPr>
          <w:p w14:paraId="0500B280" w14:textId="007E8640" w:rsidR="00D15A47" w:rsidRPr="00D15A47" w:rsidRDefault="00D15A47" w:rsidP="00E31EC5">
            <w:pPr>
              <w:ind w:left="57" w:right="57"/>
              <w:rPr>
                <w:rFonts w:ascii="EC Square Sans Cond Pro" w:eastAsia="Times New Roman" w:hAnsi="EC Square Sans Cond Pro" w:cs="Times New Roman"/>
                <w:b/>
                <w:color w:val="000000" w:themeColor="text1"/>
                <w:lang w:val="en-IE"/>
              </w:rPr>
            </w:pPr>
            <w:r w:rsidRPr="00D15A47">
              <w:rPr>
                <w:rFonts w:ascii="EC Square Sans Cond Pro" w:eastAsia="Times New Roman" w:hAnsi="EC Square Sans Cond Pro" w:cs="Times New Roman"/>
                <w:b/>
                <w:color w:val="000000" w:themeColor="text1"/>
                <w:lang w:val="en-IE"/>
              </w:rPr>
              <w:t xml:space="preserve">Amount </w:t>
            </w:r>
          </w:p>
        </w:tc>
        <w:tc>
          <w:tcPr>
            <w:tcW w:w="8222" w:type="dxa"/>
            <w:shd w:val="clear" w:color="auto" w:fill="auto"/>
          </w:tcPr>
          <w:p w14:paraId="129DB827" w14:textId="71FCB810" w:rsidR="00D15A47" w:rsidRPr="00D15A47" w:rsidRDefault="00D15A47" w:rsidP="00E31EC5">
            <w:pPr>
              <w:ind w:left="57" w:right="57"/>
              <w:jc w:val="both"/>
              <w:rPr>
                <w:rFonts w:ascii="EC Square Sans Cond Pro" w:eastAsia="Times New Roman" w:hAnsi="EC Square Sans Cond Pro" w:cs="Times New Roman"/>
                <w:i/>
                <w:color w:val="F79646" w:themeColor="accent6"/>
                <w:sz w:val="20"/>
                <w:szCs w:val="20"/>
                <w:lang w:val="en-IE"/>
              </w:rPr>
            </w:pPr>
            <w:r w:rsidRPr="00D15A47">
              <w:rPr>
                <w:rFonts w:ascii="EC Square Sans Cond Pro" w:eastAsia="Times New Roman" w:hAnsi="EC Square Sans Cond Pro" w:cs="Times New Roman"/>
                <w:i/>
                <w:color w:val="F79646" w:themeColor="accent6"/>
                <w:sz w:val="20"/>
                <w:szCs w:val="20"/>
                <w:lang w:val="en-IE"/>
              </w:rPr>
              <w:t>Total value of aid diverted (in EUROs). Please include, where relevant:</w:t>
            </w:r>
          </w:p>
          <w:p w14:paraId="47AE5E40" w14:textId="4B1E4E1E" w:rsidR="00D15A47" w:rsidRPr="00D15A47" w:rsidRDefault="00D15A47" w:rsidP="00E31EC5">
            <w:pPr>
              <w:pStyle w:val="ListParagraph"/>
              <w:numPr>
                <w:ilvl w:val="0"/>
                <w:numId w:val="9"/>
              </w:numPr>
              <w:ind w:right="57"/>
              <w:jc w:val="both"/>
              <w:rPr>
                <w:rFonts w:ascii="EC Square Sans Cond Pro" w:eastAsia="Times New Roman" w:hAnsi="EC Square Sans Cond Pro" w:cs="Times New Roman"/>
                <w:i/>
                <w:color w:val="F79646" w:themeColor="accent6"/>
                <w:sz w:val="20"/>
                <w:szCs w:val="20"/>
                <w:lang w:val="en-IE"/>
              </w:rPr>
            </w:pPr>
            <w:r w:rsidRPr="00D15A47">
              <w:rPr>
                <w:rFonts w:ascii="EC Square Sans Cond Pro" w:eastAsia="Times New Roman" w:hAnsi="EC Square Sans Cond Pro" w:cs="Times New Roman"/>
                <w:i/>
                <w:color w:val="F79646" w:themeColor="accent6"/>
                <w:sz w:val="20"/>
                <w:szCs w:val="20"/>
                <w:lang w:val="en-IE"/>
              </w:rPr>
              <w:t>Total (Estimated/final)</w:t>
            </w:r>
            <w:r w:rsidRPr="00D15A47">
              <w:rPr>
                <w:rStyle w:val="FootnoteReference"/>
                <w:rFonts w:ascii="EC Square Sans Cond Pro" w:eastAsia="Times New Roman" w:hAnsi="EC Square Sans Cond Pro" w:cs="Times New Roman"/>
                <w:i/>
                <w:color w:val="F79646" w:themeColor="accent6"/>
                <w:sz w:val="20"/>
                <w:szCs w:val="20"/>
                <w:lang w:val="en-IE"/>
              </w:rPr>
              <w:footnoteReference w:id="2"/>
            </w:r>
            <w:r w:rsidRPr="00D15A47">
              <w:rPr>
                <w:rFonts w:ascii="EC Square Sans Cond Pro" w:eastAsia="Times New Roman" w:hAnsi="EC Square Sans Cond Pro" w:cs="Times New Roman"/>
                <w:i/>
                <w:color w:val="F79646" w:themeColor="accent6"/>
                <w:sz w:val="20"/>
                <w:szCs w:val="20"/>
                <w:lang w:val="en-IE"/>
              </w:rPr>
              <w:t xml:space="preserve"> amount </w:t>
            </w:r>
            <w:proofErr w:type="gramStart"/>
            <w:r w:rsidRPr="00D15A47">
              <w:rPr>
                <w:rFonts w:ascii="EC Square Sans Cond Pro" w:eastAsia="Times New Roman" w:hAnsi="EC Square Sans Cond Pro" w:cs="Times New Roman"/>
                <w:i/>
                <w:color w:val="F79646" w:themeColor="accent6"/>
                <w:sz w:val="20"/>
                <w:szCs w:val="20"/>
                <w:lang w:val="en-IE"/>
              </w:rPr>
              <w:t>involved;</w:t>
            </w:r>
            <w:proofErr w:type="gramEnd"/>
          </w:p>
          <w:p w14:paraId="06CC8EC0" w14:textId="537BD740" w:rsidR="00D15A47" w:rsidRPr="00D15A47" w:rsidRDefault="00D15A47" w:rsidP="00E31EC5">
            <w:pPr>
              <w:pStyle w:val="ListParagraph"/>
              <w:numPr>
                <w:ilvl w:val="0"/>
                <w:numId w:val="9"/>
              </w:numPr>
              <w:ind w:right="57"/>
              <w:jc w:val="both"/>
              <w:rPr>
                <w:rFonts w:ascii="EC Square Sans Cond Pro" w:eastAsia="Times New Roman" w:hAnsi="EC Square Sans Cond Pro" w:cs="Times New Roman"/>
                <w:i/>
                <w:color w:val="F79646" w:themeColor="accent6"/>
                <w:sz w:val="20"/>
                <w:szCs w:val="20"/>
                <w:lang w:val="en-IE"/>
              </w:rPr>
            </w:pPr>
            <w:r w:rsidRPr="00D15A47">
              <w:rPr>
                <w:rFonts w:ascii="EC Square Sans Cond Pro" w:eastAsia="Times New Roman" w:hAnsi="EC Square Sans Cond Pro" w:cs="Times New Roman"/>
                <w:i/>
                <w:color w:val="F79646" w:themeColor="accent6"/>
                <w:sz w:val="20"/>
                <w:szCs w:val="20"/>
                <w:lang w:val="en-IE"/>
              </w:rPr>
              <w:t>Financial impact (Estimated/final) on DG ECHO-funded Action’s</w:t>
            </w:r>
          </w:p>
        </w:tc>
      </w:tr>
      <w:tr w:rsidR="00D15A47" w:rsidRPr="00D15A47" w14:paraId="425B498A" w14:textId="77777777" w:rsidTr="00D15A47">
        <w:trPr>
          <w:trHeight w:val="397"/>
        </w:trPr>
        <w:tc>
          <w:tcPr>
            <w:tcW w:w="533" w:type="dxa"/>
          </w:tcPr>
          <w:p w14:paraId="7FE52857" w14:textId="4604B8A4" w:rsidR="00D15A47" w:rsidRPr="00D15A47" w:rsidRDefault="00D15A47" w:rsidP="00F07637">
            <w:pPr>
              <w:ind w:left="57" w:right="57"/>
              <w:jc w:val="center"/>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lastRenderedPageBreak/>
              <w:t>d)</w:t>
            </w:r>
          </w:p>
        </w:tc>
        <w:tc>
          <w:tcPr>
            <w:tcW w:w="1843" w:type="dxa"/>
            <w:shd w:val="clear" w:color="auto" w:fill="auto"/>
          </w:tcPr>
          <w:p w14:paraId="23B5544B" w14:textId="6014253B" w:rsidR="00D15A47" w:rsidRPr="00D15A47" w:rsidRDefault="00D15A47" w:rsidP="00E31EC5">
            <w:pPr>
              <w:ind w:left="57" w:right="57"/>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Detection date</w:t>
            </w:r>
          </w:p>
        </w:tc>
        <w:tc>
          <w:tcPr>
            <w:tcW w:w="8222" w:type="dxa"/>
            <w:shd w:val="clear" w:color="auto" w:fill="auto"/>
          </w:tcPr>
          <w:p w14:paraId="7E6F8919" w14:textId="1EDD1F6E" w:rsidR="00D15A47" w:rsidRPr="00D15A47" w:rsidRDefault="00D15A47" w:rsidP="00E31EC5">
            <w:pPr>
              <w:ind w:left="57" w:right="57"/>
              <w:jc w:val="both"/>
              <w:rPr>
                <w:rFonts w:ascii="EC Square Sans Cond Pro" w:eastAsia="Times New Roman" w:hAnsi="EC Square Sans Cond Pro" w:cs="Times New Roman"/>
                <w:i/>
                <w:color w:val="F79646" w:themeColor="accent6"/>
                <w:sz w:val="20"/>
                <w:szCs w:val="20"/>
                <w:lang w:val="en-IE"/>
              </w:rPr>
            </w:pPr>
            <w:r w:rsidRPr="00D15A47">
              <w:rPr>
                <w:rFonts w:ascii="EC Square Sans Cond Pro" w:eastAsia="Times New Roman" w:hAnsi="EC Square Sans Cond Pro" w:cs="Times New Roman"/>
                <w:i/>
                <w:color w:val="F79646" w:themeColor="accent6"/>
                <w:sz w:val="20"/>
                <w:szCs w:val="20"/>
                <w:lang w:val="en-IE"/>
              </w:rPr>
              <w:t>Date when aid diversion was first detected.</w:t>
            </w:r>
          </w:p>
        </w:tc>
      </w:tr>
      <w:tr w:rsidR="00D15A47" w:rsidRPr="00D15A47" w14:paraId="156E14A5" w14:textId="77777777" w:rsidTr="00D15A47">
        <w:trPr>
          <w:trHeight w:val="397"/>
        </w:trPr>
        <w:tc>
          <w:tcPr>
            <w:tcW w:w="533" w:type="dxa"/>
          </w:tcPr>
          <w:p w14:paraId="3F8BA50E" w14:textId="0FBC98BF" w:rsidR="00D15A47" w:rsidRPr="00D15A47" w:rsidRDefault="00D15A47" w:rsidP="00F07637">
            <w:pPr>
              <w:ind w:left="57" w:right="57"/>
              <w:jc w:val="center"/>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e)</w:t>
            </w:r>
          </w:p>
        </w:tc>
        <w:tc>
          <w:tcPr>
            <w:tcW w:w="1843" w:type="dxa"/>
            <w:shd w:val="clear" w:color="auto" w:fill="auto"/>
          </w:tcPr>
          <w:p w14:paraId="1781B363" w14:textId="3630338E" w:rsidR="00D15A47" w:rsidRPr="00D15A47" w:rsidRDefault="00D15A47" w:rsidP="00E31EC5">
            <w:pPr>
              <w:ind w:left="57" w:right="57"/>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Incident</w:t>
            </w:r>
            <w:r w:rsidR="00512245">
              <w:rPr>
                <w:rFonts w:ascii="EC Square Sans Cond Pro" w:eastAsia="Times New Roman" w:hAnsi="EC Square Sans Cond Pro" w:cs="Times New Roman"/>
                <w:b/>
                <w:lang w:val="en-IE"/>
              </w:rPr>
              <w:t>(s)</w:t>
            </w:r>
            <w:r w:rsidRPr="00D15A47">
              <w:rPr>
                <w:rFonts w:ascii="EC Square Sans Cond Pro" w:eastAsia="Times New Roman" w:hAnsi="EC Square Sans Cond Pro" w:cs="Times New Roman"/>
                <w:b/>
                <w:lang w:val="en-IE"/>
              </w:rPr>
              <w:t xml:space="preserve"> date/s</w:t>
            </w:r>
          </w:p>
        </w:tc>
        <w:tc>
          <w:tcPr>
            <w:tcW w:w="8222" w:type="dxa"/>
            <w:shd w:val="clear" w:color="auto" w:fill="auto"/>
          </w:tcPr>
          <w:p w14:paraId="65CB8DAB" w14:textId="33FC3EBE" w:rsidR="00D15A47" w:rsidRPr="00D15A47" w:rsidRDefault="00D15A47" w:rsidP="00E31EC5">
            <w:pPr>
              <w:ind w:left="57" w:right="57"/>
              <w:jc w:val="both"/>
              <w:rPr>
                <w:rFonts w:ascii="EC Square Sans Cond Pro" w:eastAsia="Times New Roman" w:hAnsi="EC Square Sans Cond Pro" w:cs="Times New Roman"/>
                <w:i/>
                <w:color w:val="F79646" w:themeColor="accent6"/>
                <w:sz w:val="20"/>
                <w:szCs w:val="20"/>
                <w:lang w:val="en-IE"/>
              </w:rPr>
            </w:pPr>
            <w:r w:rsidRPr="00D15A47">
              <w:rPr>
                <w:rFonts w:ascii="EC Square Sans Cond Pro" w:eastAsia="Times New Roman" w:hAnsi="EC Square Sans Cond Pro" w:cs="Times New Roman"/>
                <w:i/>
                <w:color w:val="F79646" w:themeColor="accent6"/>
                <w:sz w:val="20"/>
                <w:szCs w:val="20"/>
                <w:lang w:val="en-IE"/>
              </w:rPr>
              <w:t>Date on which or period during which the suspected aid diversion occurred</w:t>
            </w:r>
          </w:p>
        </w:tc>
      </w:tr>
      <w:tr w:rsidR="00D15A47" w:rsidRPr="00D15A47" w14:paraId="1CF3003F" w14:textId="77777777" w:rsidTr="00D15A47">
        <w:trPr>
          <w:trHeight w:val="397"/>
        </w:trPr>
        <w:tc>
          <w:tcPr>
            <w:tcW w:w="533" w:type="dxa"/>
          </w:tcPr>
          <w:p w14:paraId="3E1A02A0" w14:textId="421F97DA" w:rsidR="00D15A47" w:rsidRPr="00D15A47" w:rsidRDefault="00D15A47" w:rsidP="00F07637">
            <w:pPr>
              <w:ind w:left="57" w:right="57"/>
              <w:jc w:val="center"/>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f)</w:t>
            </w:r>
          </w:p>
        </w:tc>
        <w:tc>
          <w:tcPr>
            <w:tcW w:w="1843" w:type="dxa"/>
            <w:shd w:val="clear" w:color="auto" w:fill="auto"/>
          </w:tcPr>
          <w:p w14:paraId="63C6AD56" w14:textId="6B47D742" w:rsidR="00D15A47" w:rsidRPr="00D15A47" w:rsidRDefault="00D15A47" w:rsidP="00E31EC5">
            <w:pPr>
              <w:ind w:left="57" w:right="57"/>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 xml:space="preserve">Point of aid diversion </w:t>
            </w:r>
          </w:p>
        </w:tc>
        <w:tc>
          <w:tcPr>
            <w:tcW w:w="8222" w:type="dxa"/>
            <w:shd w:val="clear" w:color="auto" w:fill="auto"/>
          </w:tcPr>
          <w:p w14:paraId="57F4A3DE" w14:textId="2354C419" w:rsidR="00D15A47" w:rsidRPr="00D15A47" w:rsidRDefault="00D15A47" w:rsidP="00E31EC5">
            <w:pPr>
              <w:ind w:left="57" w:right="57"/>
              <w:jc w:val="both"/>
              <w:rPr>
                <w:rFonts w:ascii="EC Square Sans Cond Pro" w:eastAsia="Times New Roman" w:hAnsi="EC Square Sans Cond Pro" w:cs="Times New Roman"/>
                <w:i/>
                <w:color w:val="F79646" w:themeColor="accent6"/>
                <w:sz w:val="20"/>
                <w:szCs w:val="20"/>
                <w:lang w:val="en-IE"/>
              </w:rPr>
            </w:pPr>
            <w:r w:rsidRPr="00D15A47">
              <w:rPr>
                <w:rFonts w:ascii="EC Square Sans Cond Pro" w:eastAsia="Times New Roman" w:hAnsi="EC Square Sans Cond Pro" w:cs="Times New Roman"/>
                <w:i/>
                <w:color w:val="F79646" w:themeColor="accent6"/>
                <w:sz w:val="20"/>
                <w:szCs w:val="20"/>
                <w:lang w:val="en-IE"/>
              </w:rPr>
              <w:t xml:space="preserve">Was the aid already distributed to the final beneficiaries when it was diverted? Or was the aid still in transit or storage before reaching its </w:t>
            </w:r>
            <w:proofErr w:type="gramStart"/>
            <w:r w:rsidRPr="00D15A47">
              <w:rPr>
                <w:rFonts w:ascii="EC Square Sans Cond Pro" w:eastAsia="Times New Roman" w:hAnsi="EC Square Sans Cond Pro" w:cs="Times New Roman"/>
                <w:i/>
                <w:color w:val="F79646" w:themeColor="accent6"/>
                <w:sz w:val="20"/>
                <w:szCs w:val="20"/>
                <w:lang w:val="en-IE"/>
              </w:rPr>
              <w:t>final destination</w:t>
            </w:r>
            <w:proofErr w:type="gramEnd"/>
            <w:r w:rsidRPr="00D15A47">
              <w:rPr>
                <w:rFonts w:ascii="EC Square Sans Cond Pro" w:eastAsia="Times New Roman" w:hAnsi="EC Square Sans Cond Pro" w:cs="Times New Roman"/>
                <w:i/>
                <w:color w:val="F79646" w:themeColor="accent6"/>
                <w:sz w:val="20"/>
                <w:szCs w:val="20"/>
                <w:lang w:val="en-IE"/>
              </w:rPr>
              <w:t>?</w:t>
            </w:r>
          </w:p>
        </w:tc>
      </w:tr>
      <w:tr w:rsidR="00D15A47" w:rsidRPr="00D15A47" w14:paraId="0C3D9C44" w14:textId="77777777" w:rsidTr="00D15A47">
        <w:trPr>
          <w:trHeight w:val="397"/>
        </w:trPr>
        <w:tc>
          <w:tcPr>
            <w:tcW w:w="533" w:type="dxa"/>
          </w:tcPr>
          <w:p w14:paraId="352B7B05" w14:textId="26774FE6" w:rsidR="00D15A47" w:rsidRPr="00D15A47" w:rsidRDefault="00E76F4A" w:rsidP="00F07637">
            <w:pPr>
              <w:ind w:left="57" w:right="57"/>
              <w:jc w:val="center"/>
              <w:rPr>
                <w:rFonts w:ascii="EC Square Sans Cond Pro" w:eastAsia="Times New Roman" w:hAnsi="EC Square Sans Cond Pro" w:cs="Times New Roman"/>
                <w:b/>
                <w:lang w:val="en-IE"/>
              </w:rPr>
            </w:pPr>
            <w:r>
              <w:rPr>
                <w:rFonts w:ascii="EC Square Sans Cond Pro" w:eastAsia="Times New Roman" w:hAnsi="EC Square Sans Cond Pro" w:cs="Times New Roman"/>
                <w:b/>
                <w:lang w:val="en-IE"/>
              </w:rPr>
              <w:t>g</w:t>
            </w:r>
            <w:r w:rsidR="00D15A47" w:rsidRPr="00D15A47">
              <w:rPr>
                <w:rFonts w:ascii="EC Square Sans Cond Pro" w:eastAsia="Times New Roman" w:hAnsi="EC Square Sans Cond Pro" w:cs="Times New Roman"/>
                <w:b/>
                <w:lang w:val="en-IE"/>
              </w:rPr>
              <w:t>)</w:t>
            </w:r>
          </w:p>
        </w:tc>
        <w:tc>
          <w:tcPr>
            <w:tcW w:w="1843" w:type="dxa"/>
            <w:shd w:val="clear" w:color="auto" w:fill="auto"/>
          </w:tcPr>
          <w:p w14:paraId="601B2D15" w14:textId="1030B7CA" w:rsidR="00D15A47" w:rsidRPr="00D15A47" w:rsidRDefault="00D15A47" w:rsidP="00E31EC5">
            <w:pPr>
              <w:ind w:left="57" w:right="57"/>
              <w:rPr>
                <w:rFonts w:ascii="EC Square Sans Cond Pro" w:eastAsia="Times New Roman" w:hAnsi="EC Square Sans Cond Pro" w:cs="Times New Roman"/>
                <w:b/>
                <w:color w:val="000000" w:themeColor="text1"/>
                <w:lang w:val="en-IE"/>
              </w:rPr>
            </w:pPr>
            <w:r w:rsidRPr="00D15A47">
              <w:rPr>
                <w:rFonts w:ascii="EC Square Sans Cond Pro" w:eastAsia="Times New Roman" w:hAnsi="EC Square Sans Cond Pro" w:cs="Times New Roman"/>
                <w:b/>
                <w:color w:val="000000" w:themeColor="text1"/>
                <w:lang w:val="en-IE"/>
              </w:rPr>
              <w:t xml:space="preserve">Location </w:t>
            </w:r>
          </w:p>
        </w:tc>
        <w:tc>
          <w:tcPr>
            <w:tcW w:w="8222" w:type="dxa"/>
            <w:shd w:val="clear" w:color="auto" w:fill="auto"/>
          </w:tcPr>
          <w:p w14:paraId="0D9D564C" w14:textId="6F6B35A7" w:rsidR="00D15A47" w:rsidRPr="00D15A47" w:rsidRDefault="00D15A47" w:rsidP="00E31EC5">
            <w:pPr>
              <w:ind w:left="57" w:right="57"/>
              <w:jc w:val="both"/>
              <w:rPr>
                <w:rFonts w:ascii="EC Square Sans Cond Pro" w:eastAsia="Times New Roman" w:hAnsi="EC Square Sans Cond Pro" w:cs="Times New Roman"/>
                <w:i/>
                <w:color w:val="F79646" w:themeColor="accent6"/>
                <w:sz w:val="20"/>
                <w:szCs w:val="20"/>
                <w:lang w:val="en-IE"/>
              </w:rPr>
            </w:pPr>
            <w:r w:rsidRPr="00D15A47">
              <w:rPr>
                <w:rFonts w:ascii="EC Square Sans Cond Pro" w:eastAsia="Times New Roman" w:hAnsi="EC Square Sans Cond Pro" w:cs="Times New Roman"/>
                <w:i/>
                <w:color w:val="F79646" w:themeColor="accent6"/>
                <w:sz w:val="20"/>
                <w:szCs w:val="20"/>
                <w:lang w:val="en-IE"/>
              </w:rPr>
              <w:t>Please identify the location where the aid was diverted.</w:t>
            </w:r>
          </w:p>
        </w:tc>
      </w:tr>
      <w:tr w:rsidR="00D15A47" w:rsidRPr="00D15A47" w14:paraId="0CC09121" w14:textId="77777777" w:rsidTr="00D15A47">
        <w:trPr>
          <w:trHeight w:val="397"/>
        </w:trPr>
        <w:tc>
          <w:tcPr>
            <w:tcW w:w="533" w:type="dxa"/>
          </w:tcPr>
          <w:p w14:paraId="2D87BF79" w14:textId="3AC58EB3" w:rsidR="00D15A47" w:rsidRPr="00D15A47" w:rsidRDefault="00E76F4A" w:rsidP="00F07637">
            <w:pPr>
              <w:ind w:left="57" w:right="57"/>
              <w:jc w:val="center"/>
              <w:rPr>
                <w:rFonts w:ascii="EC Square Sans Cond Pro" w:eastAsia="Times New Roman" w:hAnsi="EC Square Sans Cond Pro" w:cs="Times New Roman"/>
                <w:b/>
                <w:lang w:val="en-IE"/>
              </w:rPr>
            </w:pPr>
            <w:r>
              <w:rPr>
                <w:rFonts w:ascii="EC Square Sans Cond Pro" w:eastAsia="Times New Roman" w:hAnsi="EC Square Sans Cond Pro" w:cs="Times New Roman"/>
                <w:b/>
                <w:lang w:val="en-IE"/>
              </w:rPr>
              <w:t>h</w:t>
            </w:r>
            <w:r w:rsidR="00D15A47" w:rsidRPr="00D15A47">
              <w:rPr>
                <w:rFonts w:ascii="EC Square Sans Cond Pro" w:eastAsia="Times New Roman" w:hAnsi="EC Square Sans Cond Pro" w:cs="Times New Roman"/>
                <w:b/>
                <w:lang w:val="en-IE"/>
              </w:rPr>
              <w:t>)</w:t>
            </w:r>
          </w:p>
        </w:tc>
        <w:tc>
          <w:tcPr>
            <w:tcW w:w="1843" w:type="dxa"/>
            <w:shd w:val="clear" w:color="auto" w:fill="auto"/>
          </w:tcPr>
          <w:p w14:paraId="4BC95D26" w14:textId="49E083F7" w:rsidR="00D15A47" w:rsidRPr="00D15A47" w:rsidRDefault="00D15A47" w:rsidP="00E31EC5">
            <w:pPr>
              <w:ind w:left="57" w:right="57"/>
              <w:rPr>
                <w:rFonts w:ascii="EC Square Sans Cond Pro" w:eastAsia="Times New Roman" w:hAnsi="EC Square Sans Cond Pro" w:cs="Times New Roman"/>
                <w:b/>
                <w:color w:val="E36C0A" w:themeColor="accent6" w:themeShade="BF"/>
                <w:lang w:val="en-IE"/>
              </w:rPr>
            </w:pPr>
            <w:r w:rsidRPr="00D15A47">
              <w:rPr>
                <w:rFonts w:ascii="EC Square Sans Cond Pro" w:eastAsia="Times New Roman" w:hAnsi="EC Square Sans Cond Pro" w:cs="Times New Roman"/>
                <w:b/>
                <w:color w:val="000000" w:themeColor="text1"/>
                <w:lang w:val="en-IE"/>
              </w:rPr>
              <w:t>Security context</w:t>
            </w:r>
          </w:p>
        </w:tc>
        <w:tc>
          <w:tcPr>
            <w:tcW w:w="8222" w:type="dxa"/>
            <w:shd w:val="clear" w:color="auto" w:fill="auto"/>
          </w:tcPr>
          <w:p w14:paraId="07074CA1" w14:textId="78603CE1" w:rsidR="00D15A47" w:rsidRPr="00D15A47" w:rsidRDefault="00D15A47" w:rsidP="00E31EC5">
            <w:pPr>
              <w:ind w:left="57" w:right="57"/>
              <w:jc w:val="both"/>
              <w:rPr>
                <w:rFonts w:ascii="EC Square Sans Cond Pro" w:eastAsia="Times New Roman" w:hAnsi="EC Square Sans Cond Pro" w:cs="Times New Roman"/>
                <w:i/>
                <w:color w:val="F79646" w:themeColor="accent6"/>
                <w:sz w:val="20"/>
                <w:szCs w:val="20"/>
                <w:lang w:val="en-IE"/>
              </w:rPr>
            </w:pPr>
            <w:r w:rsidRPr="00D15A47">
              <w:rPr>
                <w:rFonts w:ascii="EC Square Sans Cond Pro" w:eastAsia="Times New Roman" w:hAnsi="EC Square Sans Cond Pro" w:cs="Times New Roman"/>
                <w:i/>
                <w:color w:val="F79646" w:themeColor="accent6"/>
                <w:sz w:val="20"/>
                <w:szCs w:val="20"/>
                <w:lang w:val="en-IE"/>
              </w:rPr>
              <w:t xml:space="preserve">Was it a secured location? Please, mention any other relevant characteristics of the location. </w:t>
            </w:r>
          </w:p>
        </w:tc>
      </w:tr>
      <w:tr w:rsidR="00D15A47" w:rsidRPr="00D15A47" w14:paraId="36F3875D" w14:textId="77777777" w:rsidTr="00D15A47">
        <w:trPr>
          <w:trHeight w:val="397"/>
        </w:trPr>
        <w:tc>
          <w:tcPr>
            <w:tcW w:w="533" w:type="dxa"/>
          </w:tcPr>
          <w:p w14:paraId="1B13B979" w14:textId="4E84DFA3" w:rsidR="00D15A47" w:rsidRPr="00D15A47" w:rsidRDefault="00E76F4A" w:rsidP="00F07637">
            <w:pPr>
              <w:ind w:left="57" w:right="57"/>
              <w:jc w:val="center"/>
              <w:rPr>
                <w:rFonts w:ascii="EC Square Sans Cond Pro" w:eastAsia="Times New Roman" w:hAnsi="EC Square Sans Cond Pro" w:cs="Times New Roman"/>
                <w:b/>
                <w:lang w:val="en-IE"/>
              </w:rPr>
            </w:pPr>
            <w:r>
              <w:rPr>
                <w:rFonts w:ascii="EC Square Sans Cond Pro" w:eastAsia="Times New Roman" w:hAnsi="EC Square Sans Cond Pro" w:cs="Times New Roman"/>
                <w:b/>
                <w:lang w:val="en-IE"/>
              </w:rPr>
              <w:t>i</w:t>
            </w:r>
            <w:r w:rsidR="00D15A47" w:rsidRPr="00D15A47">
              <w:rPr>
                <w:rFonts w:ascii="EC Square Sans Cond Pro" w:eastAsia="Times New Roman" w:hAnsi="EC Square Sans Cond Pro" w:cs="Times New Roman"/>
                <w:b/>
                <w:lang w:val="en-IE"/>
              </w:rPr>
              <w:t>)</w:t>
            </w:r>
          </w:p>
        </w:tc>
        <w:tc>
          <w:tcPr>
            <w:tcW w:w="1843" w:type="dxa"/>
            <w:shd w:val="clear" w:color="auto" w:fill="auto"/>
          </w:tcPr>
          <w:p w14:paraId="5EBF0A48" w14:textId="32F5D3C9" w:rsidR="00D15A47" w:rsidRPr="00D15A47" w:rsidRDefault="00D15A47" w:rsidP="00E31EC5">
            <w:pPr>
              <w:pStyle w:val="Heading1"/>
              <w:spacing w:before="0"/>
              <w:ind w:left="57" w:right="57"/>
              <w:rPr>
                <w:rFonts w:ascii="EC Square Sans Cond Pro" w:hAnsi="EC Square Sans Cond Pro"/>
                <w:b/>
                <w:color w:val="F48122"/>
                <w:sz w:val="22"/>
                <w:szCs w:val="22"/>
                <w:lang w:val="en-IE"/>
              </w:rPr>
            </w:pPr>
            <w:r w:rsidRPr="00D15A47">
              <w:rPr>
                <w:rFonts w:ascii="EC Square Sans Cond Pro" w:hAnsi="EC Square Sans Cond Pro"/>
                <w:b/>
                <w:color w:val="000000" w:themeColor="text1"/>
                <w:sz w:val="22"/>
                <w:szCs w:val="22"/>
                <w:lang w:val="en-IE"/>
              </w:rPr>
              <w:t>Implementation method/s</w:t>
            </w:r>
          </w:p>
        </w:tc>
        <w:tc>
          <w:tcPr>
            <w:tcW w:w="8222" w:type="dxa"/>
            <w:shd w:val="clear" w:color="auto" w:fill="auto"/>
          </w:tcPr>
          <w:p w14:paraId="61FA5641" w14:textId="6D3BCF47" w:rsidR="00D15A47" w:rsidRPr="00D15A47" w:rsidRDefault="00D15A47" w:rsidP="00E31EC5">
            <w:pPr>
              <w:ind w:left="57" w:right="57"/>
              <w:jc w:val="both"/>
              <w:rPr>
                <w:rFonts w:ascii="EC Square Sans Cond Pro" w:eastAsia="Times New Roman" w:hAnsi="EC Square Sans Cond Pro" w:cs="Times New Roman"/>
                <w:i/>
                <w:color w:val="F79646" w:themeColor="accent6"/>
                <w:sz w:val="20"/>
                <w:szCs w:val="20"/>
                <w:lang w:val="en-IE"/>
              </w:rPr>
            </w:pPr>
            <w:r w:rsidRPr="00D15A47">
              <w:rPr>
                <w:rFonts w:ascii="EC Square Sans Cond Pro" w:eastAsia="Times New Roman" w:hAnsi="EC Square Sans Cond Pro" w:cs="Times New Roman"/>
                <w:i/>
                <w:color w:val="F79646" w:themeColor="accent6"/>
                <w:sz w:val="20"/>
                <w:szCs w:val="20"/>
                <w:lang w:val="en-IE"/>
              </w:rPr>
              <w:t>How is the aid diversion suspected to have been committed? Please include known or suspected acts</w:t>
            </w:r>
            <w:r w:rsidR="00503F20">
              <w:rPr>
                <w:rFonts w:ascii="EC Square Sans Cond Pro" w:eastAsia="Times New Roman" w:hAnsi="EC Square Sans Cond Pro" w:cs="Times New Roman"/>
                <w:i/>
                <w:color w:val="F79646" w:themeColor="accent6"/>
                <w:sz w:val="20"/>
                <w:szCs w:val="20"/>
                <w:lang w:val="en-IE"/>
              </w:rPr>
              <w:t xml:space="preserve"> -</w:t>
            </w:r>
            <w:r w:rsidRPr="00D15A47">
              <w:rPr>
                <w:rFonts w:ascii="EC Square Sans Cond Pro" w:eastAsia="Times New Roman" w:hAnsi="EC Square Sans Cond Pro" w:cs="Times New Roman"/>
                <w:i/>
                <w:color w:val="F79646" w:themeColor="accent6"/>
                <w:sz w:val="20"/>
                <w:szCs w:val="20"/>
                <w:lang w:val="en-IE"/>
              </w:rPr>
              <w:t xml:space="preserve"> or omissions </w:t>
            </w:r>
            <w:r w:rsidR="00503F20">
              <w:rPr>
                <w:rFonts w:ascii="EC Square Sans Cond Pro" w:eastAsia="Times New Roman" w:hAnsi="EC Square Sans Cond Pro" w:cs="Times New Roman"/>
                <w:i/>
                <w:color w:val="F79646" w:themeColor="accent6"/>
                <w:sz w:val="20"/>
                <w:szCs w:val="20"/>
                <w:lang w:val="en-IE"/>
              </w:rPr>
              <w:t xml:space="preserve">- </w:t>
            </w:r>
            <w:r w:rsidRPr="00D15A47">
              <w:rPr>
                <w:rFonts w:ascii="EC Square Sans Cond Pro" w:eastAsia="Times New Roman" w:hAnsi="EC Square Sans Cond Pro" w:cs="Times New Roman"/>
                <w:i/>
                <w:color w:val="F79646" w:themeColor="accent6"/>
                <w:sz w:val="20"/>
                <w:szCs w:val="20"/>
                <w:lang w:val="en-IE"/>
              </w:rPr>
              <w:t xml:space="preserve">that caused the aid diversion. </w:t>
            </w:r>
          </w:p>
        </w:tc>
      </w:tr>
    </w:tbl>
    <w:p w14:paraId="73625448" w14:textId="30D1E0B6" w:rsidR="00C370C3" w:rsidRPr="00D15A47" w:rsidRDefault="00C370C3" w:rsidP="00E31EC5">
      <w:pPr>
        <w:pStyle w:val="Heading1"/>
        <w:spacing w:before="0"/>
        <w:ind w:left="57" w:right="57"/>
        <w:rPr>
          <w:rFonts w:ascii="EC Square Sans Cond Pro" w:hAnsi="EC Square Sans Cond Pro"/>
          <w:b/>
          <w:color w:val="F48122"/>
          <w:sz w:val="22"/>
          <w:szCs w:val="22"/>
          <w:lang w:val="en-IE"/>
        </w:rPr>
      </w:pPr>
    </w:p>
    <w:p w14:paraId="172EA0B7" w14:textId="0A4C5FD9" w:rsidR="00A5332A" w:rsidRPr="00D15A47" w:rsidRDefault="00A5332A" w:rsidP="00E31EC5">
      <w:pPr>
        <w:pStyle w:val="Heading1"/>
        <w:spacing w:before="0"/>
        <w:ind w:left="57" w:right="57"/>
        <w:rPr>
          <w:rFonts w:ascii="EC Square Sans Cond Pro" w:hAnsi="EC Square Sans Cond Pro"/>
          <w:b/>
          <w:color w:val="F48122"/>
          <w:sz w:val="32"/>
          <w:szCs w:val="32"/>
          <w:lang w:val="en-IE"/>
        </w:rPr>
      </w:pPr>
      <w:r w:rsidRPr="00D15A47">
        <w:rPr>
          <w:rFonts w:ascii="EC Square Sans Cond Pro" w:hAnsi="EC Square Sans Cond Pro"/>
          <w:b/>
          <w:color w:val="F48122"/>
          <w:sz w:val="32"/>
          <w:szCs w:val="32"/>
          <w:lang w:val="en-IE"/>
        </w:rPr>
        <w:t xml:space="preserve">3. </w:t>
      </w:r>
      <w:r w:rsidR="00404C79" w:rsidRPr="00D15A47">
        <w:rPr>
          <w:rFonts w:ascii="EC Square Sans Cond Pro" w:hAnsi="EC Square Sans Cond Pro"/>
          <w:b/>
          <w:color w:val="F48122"/>
          <w:sz w:val="32"/>
          <w:szCs w:val="32"/>
          <w:lang w:val="en-IE"/>
        </w:rPr>
        <w:t xml:space="preserve">Due Diligence and </w:t>
      </w:r>
      <w:r w:rsidR="00404C79" w:rsidRPr="00D15A47">
        <w:rPr>
          <w:rFonts w:ascii="EC Square Sans Cond Pro" w:hAnsi="EC Square Sans Cond Pro"/>
          <w:b/>
          <w:i/>
          <w:iCs/>
          <w:color w:val="F48122"/>
          <w:sz w:val="32"/>
          <w:szCs w:val="32"/>
          <w:lang w:val="en-IE"/>
        </w:rPr>
        <w:t xml:space="preserve">Force </w:t>
      </w:r>
      <w:r w:rsidR="00481808" w:rsidRPr="00D15A47">
        <w:rPr>
          <w:rFonts w:ascii="EC Square Sans Cond Pro" w:hAnsi="EC Square Sans Cond Pro"/>
          <w:b/>
          <w:i/>
          <w:iCs/>
          <w:color w:val="F48122"/>
          <w:sz w:val="32"/>
          <w:szCs w:val="32"/>
          <w:lang w:val="en-IE"/>
        </w:rPr>
        <w:t>M</w:t>
      </w:r>
      <w:r w:rsidR="00404C79" w:rsidRPr="00D15A47">
        <w:rPr>
          <w:rFonts w:ascii="EC Square Sans Cond Pro" w:hAnsi="EC Square Sans Cond Pro"/>
          <w:b/>
          <w:i/>
          <w:iCs/>
          <w:color w:val="F48122"/>
          <w:sz w:val="32"/>
          <w:szCs w:val="32"/>
          <w:lang w:val="en-IE"/>
        </w:rPr>
        <w:t>ajeure</w:t>
      </w:r>
      <w:r w:rsidR="00404C79" w:rsidRPr="00D15A47">
        <w:rPr>
          <w:rStyle w:val="FootnoteReference"/>
          <w:rFonts w:ascii="EC Square Sans Cond Pro" w:hAnsi="EC Square Sans Cond Pro"/>
          <w:b/>
          <w:color w:val="F48122"/>
          <w:sz w:val="32"/>
          <w:szCs w:val="32"/>
          <w:lang w:val="en-IE"/>
        </w:rPr>
        <w:footnoteReference w:id="3"/>
      </w:r>
    </w:p>
    <w:p w14:paraId="5A44348F" w14:textId="2457BDBA" w:rsidR="00527C09" w:rsidRPr="00D15A47" w:rsidRDefault="00527C09" w:rsidP="00E31EC5">
      <w:pPr>
        <w:pStyle w:val="Heading1"/>
        <w:spacing w:before="0"/>
        <w:ind w:left="57" w:right="57"/>
        <w:rPr>
          <w:rFonts w:ascii="EC Square Sans Cond Pro" w:hAnsi="EC Square Sans Cond Pro"/>
          <w:b/>
          <w:color w:val="F48122"/>
          <w:sz w:val="22"/>
          <w:szCs w:val="22"/>
          <w:lang w:val="en-IE"/>
        </w:rPr>
      </w:pPr>
    </w:p>
    <w:tbl>
      <w:tblPr>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533"/>
        <w:gridCol w:w="1931"/>
        <w:gridCol w:w="8134"/>
      </w:tblGrid>
      <w:tr w:rsidR="00D15A47" w:rsidRPr="00D15A47" w14:paraId="11609D1E" w14:textId="77777777" w:rsidTr="34552DA3">
        <w:trPr>
          <w:trHeight w:val="397"/>
        </w:trPr>
        <w:tc>
          <w:tcPr>
            <w:tcW w:w="533" w:type="dxa"/>
          </w:tcPr>
          <w:p w14:paraId="31DD53E5" w14:textId="77777777" w:rsidR="00D15A47" w:rsidRPr="00D15A47" w:rsidRDefault="00D15A47" w:rsidP="00F07637">
            <w:pPr>
              <w:ind w:left="57" w:right="57"/>
              <w:jc w:val="center"/>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a)</w:t>
            </w:r>
          </w:p>
        </w:tc>
        <w:tc>
          <w:tcPr>
            <w:tcW w:w="1931" w:type="dxa"/>
            <w:shd w:val="clear" w:color="auto" w:fill="auto"/>
          </w:tcPr>
          <w:p w14:paraId="12E83722" w14:textId="0ED69060" w:rsidR="00D15A47" w:rsidRPr="00D15A47" w:rsidRDefault="00D15A47" w:rsidP="005E1358">
            <w:pPr>
              <w:ind w:right="57"/>
              <w:rPr>
                <w:rFonts w:ascii="EC Square Sans Cond Pro" w:eastAsia="Times New Roman" w:hAnsi="EC Square Sans Cond Pro" w:cs="Times New Roman"/>
                <w:b/>
                <w:color w:val="E36C0A" w:themeColor="accent6" w:themeShade="BF"/>
                <w:lang w:val="en-IE"/>
              </w:rPr>
            </w:pPr>
            <w:r w:rsidRPr="00D15A47">
              <w:rPr>
                <w:rFonts w:ascii="EC Square Sans Cond Pro" w:eastAsia="Times New Roman" w:hAnsi="EC Square Sans Cond Pro" w:cs="Times New Roman"/>
                <w:b/>
                <w:color w:val="000000" w:themeColor="text1"/>
                <w:lang w:val="en-IE"/>
              </w:rPr>
              <w:t>Unforeseeable element</w:t>
            </w:r>
          </w:p>
        </w:tc>
        <w:tc>
          <w:tcPr>
            <w:tcW w:w="8134" w:type="dxa"/>
            <w:shd w:val="clear" w:color="auto" w:fill="auto"/>
          </w:tcPr>
          <w:p w14:paraId="7197DD01" w14:textId="4E3A4F0C" w:rsidR="00D15A47" w:rsidRPr="00D15A47" w:rsidRDefault="00D15A47" w:rsidP="00481808">
            <w:pPr>
              <w:ind w:right="57"/>
              <w:jc w:val="both"/>
              <w:rPr>
                <w:rFonts w:ascii="EC Square Sans Cond Pro" w:eastAsia="Times New Roman" w:hAnsi="EC Square Sans Cond Pro" w:cs="Times New Roman"/>
                <w:i/>
                <w:color w:val="F79646" w:themeColor="accent6"/>
                <w:sz w:val="20"/>
                <w:szCs w:val="20"/>
                <w:lang w:val="en-IE"/>
              </w:rPr>
            </w:pPr>
            <w:r w:rsidRPr="00D15A47">
              <w:rPr>
                <w:rFonts w:ascii="EC Square Sans Cond Pro" w:eastAsia="Times New Roman" w:hAnsi="EC Square Sans Cond Pro" w:cs="Times New Roman"/>
                <w:i/>
                <w:color w:val="F79646" w:themeColor="accent6"/>
                <w:sz w:val="20"/>
                <w:szCs w:val="20"/>
                <w:lang w:val="en-IE"/>
              </w:rPr>
              <w:t xml:space="preserve">Was the situation unforeseeable? Please </w:t>
            </w:r>
            <w:r w:rsidRPr="00E76F4A">
              <w:rPr>
                <w:rFonts w:ascii="EC Square Sans Cond Pro" w:eastAsia="Times New Roman" w:hAnsi="EC Square Sans Cond Pro" w:cs="Times New Roman"/>
                <w:i/>
                <w:color w:val="F79646" w:themeColor="accent6"/>
                <w:sz w:val="20"/>
                <w:szCs w:val="20"/>
                <w:lang w:val="en-IE"/>
              </w:rPr>
              <w:t>explain why</w:t>
            </w:r>
            <w:r w:rsidR="00503F20" w:rsidRPr="00E76F4A">
              <w:rPr>
                <w:rFonts w:ascii="EC Square Sans Cond Pro" w:eastAsia="Times New Roman" w:hAnsi="EC Square Sans Cond Pro" w:cs="Times New Roman"/>
                <w:i/>
                <w:color w:val="F79646" w:themeColor="accent6"/>
                <w:sz w:val="20"/>
                <w:szCs w:val="20"/>
                <w:lang w:val="en-IE"/>
              </w:rPr>
              <w:t>?</w:t>
            </w:r>
            <w:r w:rsidRPr="00E76F4A">
              <w:rPr>
                <w:rFonts w:ascii="EC Square Sans Cond Pro" w:eastAsia="Times New Roman" w:hAnsi="EC Square Sans Cond Pro" w:cs="Times New Roman"/>
                <w:i/>
                <w:color w:val="F79646" w:themeColor="accent6"/>
                <w:sz w:val="20"/>
                <w:szCs w:val="20"/>
                <w:lang w:val="en-IE"/>
              </w:rPr>
              <w:t xml:space="preserve"> If previous incidents occurred, how is this one different?</w:t>
            </w:r>
            <w:r w:rsidRPr="00D15A47">
              <w:rPr>
                <w:rFonts w:ascii="EC Square Sans Cond Pro" w:eastAsia="Times New Roman" w:hAnsi="EC Square Sans Cond Pro" w:cs="Times New Roman"/>
                <w:i/>
                <w:color w:val="F79646" w:themeColor="accent6"/>
                <w:sz w:val="20"/>
                <w:szCs w:val="20"/>
                <w:lang w:val="en-IE"/>
              </w:rPr>
              <w:t xml:space="preserve"> </w:t>
            </w:r>
          </w:p>
        </w:tc>
      </w:tr>
      <w:tr w:rsidR="00D15A47" w:rsidRPr="00D15A47" w14:paraId="3AAB5FD9" w14:textId="77777777" w:rsidTr="34552DA3">
        <w:trPr>
          <w:trHeight w:val="397"/>
        </w:trPr>
        <w:tc>
          <w:tcPr>
            <w:tcW w:w="533" w:type="dxa"/>
          </w:tcPr>
          <w:p w14:paraId="42783980" w14:textId="77777777" w:rsidR="00D15A47" w:rsidRPr="00D15A47" w:rsidRDefault="00D15A47" w:rsidP="00F07637">
            <w:pPr>
              <w:ind w:left="57" w:right="57"/>
              <w:jc w:val="center"/>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b)</w:t>
            </w:r>
          </w:p>
        </w:tc>
        <w:tc>
          <w:tcPr>
            <w:tcW w:w="1931" w:type="dxa"/>
            <w:shd w:val="clear" w:color="auto" w:fill="auto"/>
          </w:tcPr>
          <w:p w14:paraId="1942C6C8" w14:textId="3F0BF5AA" w:rsidR="00D15A47" w:rsidRPr="00D15A47" w:rsidRDefault="00D15A47" w:rsidP="005E1358">
            <w:pPr>
              <w:ind w:right="57"/>
              <w:rPr>
                <w:rFonts w:ascii="EC Square Sans Cond Pro" w:eastAsia="Times New Roman" w:hAnsi="EC Square Sans Cond Pro" w:cs="Times New Roman"/>
                <w:b/>
                <w:color w:val="E36C0A" w:themeColor="accent6" w:themeShade="BF"/>
                <w:lang w:val="en-IE"/>
              </w:rPr>
            </w:pPr>
            <w:r w:rsidRPr="00D15A47">
              <w:rPr>
                <w:rFonts w:ascii="EC Square Sans Cond Pro" w:eastAsia="Times New Roman" w:hAnsi="EC Square Sans Cond Pro" w:cs="Times New Roman"/>
                <w:b/>
                <w:color w:val="000000" w:themeColor="text1"/>
                <w:lang w:val="en-IE"/>
              </w:rPr>
              <w:t xml:space="preserve">Exceptional element </w:t>
            </w:r>
          </w:p>
        </w:tc>
        <w:tc>
          <w:tcPr>
            <w:tcW w:w="8134" w:type="dxa"/>
            <w:shd w:val="clear" w:color="auto" w:fill="auto"/>
          </w:tcPr>
          <w:p w14:paraId="31D0B3FC" w14:textId="4EC3A53F" w:rsidR="00D15A47" w:rsidRPr="00D15A47" w:rsidRDefault="00D15A47" w:rsidP="00E31EC5">
            <w:pPr>
              <w:ind w:right="57"/>
              <w:jc w:val="both"/>
              <w:rPr>
                <w:rFonts w:ascii="EC Square Sans Cond Pro" w:eastAsia="Times New Roman" w:hAnsi="EC Square Sans Cond Pro" w:cs="Times New Roman"/>
                <w:i/>
                <w:color w:val="F79646" w:themeColor="accent6"/>
                <w:sz w:val="20"/>
                <w:szCs w:val="20"/>
                <w:lang w:val="en-IE"/>
              </w:rPr>
            </w:pPr>
            <w:r w:rsidRPr="00D15A47">
              <w:rPr>
                <w:rFonts w:ascii="EC Square Sans Cond Pro" w:eastAsia="Times New Roman" w:hAnsi="EC Square Sans Cond Pro" w:cs="Times New Roman"/>
                <w:i/>
                <w:color w:val="F79646" w:themeColor="accent6"/>
                <w:sz w:val="20"/>
                <w:szCs w:val="20"/>
                <w:lang w:val="en-IE"/>
              </w:rPr>
              <w:t>Was the situation exceptional (in the specific context of humanitarian interventions)? Please explain why.</w:t>
            </w:r>
          </w:p>
        </w:tc>
      </w:tr>
      <w:tr w:rsidR="00D15A47" w:rsidRPr="00D15A47" w14:paraId="7AAA574A" w14:textId="77777777" w:rsidTr="34552DA3">
        <w:trPr>
          <w:trHeight w:val="397"/>
        </w:trPr>
        <w:tc>
          <w:tcPr>
            <w:tcW w:w="533" w:type="dxa"/>
          </w:tcPr>
          <w:p w14:paraId="5B88E438" w14:textId="77777777" w:rsidR="00D15A47" w:rsidRPr="00D15A47" w:rsidRDefault="00D15A47" w:rsidP="00F07637">
            <w:pPr>
              <w:ind w:left="57" w:right="57"/>
              <w:jc w:val="center"/>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c)</w:t>
            </w:r>
          </w:p>
        </w:tc>
        <w:tc>
          <w:tcPr>
            <w:tcW w:w="1931" w:type="dxa"/>
            <w:shd w:val="clear" w:color="auto" w:fill="auto"/>
          </w:tcPr>
          <w:p w14:paraId="2DA810C3" w14:textId="1AAC124E" w:rsidR="00D15A47" w:rsidRPr="00D15A47" w:rsidRDefault="00D15A47" w:rsidP="00E31EC5">
            <w:pPr>
              <w:ind w:right="57"/>
              <w:rPr>
                <w:rFonts w:ascii="EC Square Sans Cond Pro" w:eastAsia="Times New Roman" w:hAnsi="EC Square Sans Cond Pro" w:cs="Times New Roman"/>
                <w:b/>
                <w:color w:val="000000" w:themeColor="text1"/>
                <w:lang w:val="en-IE"/>
              </w:rPr>
            </w:pPr>
            <w:r w:rsidRPr="00D15A47">
              <w:rPr>
                <w:rFonts w:ascii="EC Square Sans Cond Pro" w:eastAsia="Times New Roman" w:hAnsi="EC Square Sans Cond Pro" w:cs="Times New Roman"/>
                <w:b/>
                <w:color w:val="000000" w:themeColor="text1"/>
                <w:lang w:val="en-IE"/>
              </w:rPr>
              <w:t>Uncontrollable element</w:t>
            </w:r>
          </w:p>
        </w:tc>
        <w:tc>
          <w:tcPr>
            <w:tcW w:w="8134" w:type="dxa"/>
            <w:shd w:val="clear" w:color="auto" w:fill="auto"/>
          </w:tcPr>
          <w:p w14:paraId="7ABD5AAA" w14:textId="5C2993F2" w:rsidR="00D15A47" w:rsidRPr="00D15A47" w:rsidRDefault="00D15A47" w:rsidP="00E31EC5">
            <w:pPr>
              <w:ind w:right="57"/>
              <w:jc w:val="both"/>
              <w:rPr>
                <w:rFonts w:ascii="EC Square Sans Cond Pro" w:eastAsia="Times New Roman" w:hAnsi="EC Square Sans Cond Pro" w:cs="Times New Roman"/>
                <w:i/>
                <w:color w:val="F79646" w:themeColor="accent6"/>
                <w:sz w:val="20"/>
                <w:szCs w:val="20"/>
                <w:lang w:val="en-IE"/>
              </w:rPr>
            </w:pPr>
            <w:r w:rsidRPr="00D15A47">
              <w:rPr>
                <w:rFonts w:ascii="EC Square Sans Cond Pro" w:eastAsia="Times New Roman" w:hAnsi="EC Square Sans Cond Pro" w:cs="Times New Roman"/>
                <w:i/>
                <w:color w:val="F79646" w:themeColor="accent6"/>
                <w:sz w:val="20"/>
                <w:szCs w:val="20"/>
                <w:lang w:val="en-IE"/>
              </w:rPr>
              <w:t xml:space="preserve">Was the situation beyond the control of your organisation (or that of the </w:t>
            </w:r>
            <w:r w:rsidR="009D2443" w:rsidRPr="00D15A47">
              <w:rPr>
                <w:rFonts w:ascii="EC Square Sans Cond Pro" w:eastAsia="Times New Roman" w:hAnsi="EC Square Sans Cond Pro" w:cs="Times New Roman"/>
                <w:i/>
                <w:color w:val="F79646" w:themeColor="accent6"/>
                <w:sz w:val="20"/>
                <w:szCs w:val="20"/>
                <w:lang w:val="en-IE"/>
              </w:rPr>
              <w:t xml:space="preserve">IP or </w:t>
            </w:r>
            <w:r w:rsidR="009D2443">
              <w:rPr>
                <w:rFonts w:ascii="EC Square Sans Cond Pro" w:eastAsia="Times New Roman" w:hAnsi="EC Square Sans Cond Pro" w:cs="Times New Roman"/>
                <w:i/>
                <w:color w:val="F79646" w:themeColor="accent6"/>
                <w:sz w:val="20"/>
                <w:szCs w:val="20"/>
                <w:lang w:val="en-IE"/>
              </w:rPr>
              <w:t>co-Partner</w:t>
            </w:r>
            <w:r w:rsidR="00DC6849">
              <w:rPr>
                <w:rFonts w:ascii="EC Square Sans Cond Pro" w:eastAsia="Times New Roman" w:hAnsi="EC Square Sans Cond Pro" w:cs="Times New Roman"/>
                <w:i/>
                <w:color w:val="F79646" w:themeColor="accent6"/>
                <w:sz w:val="20"/>
                <w:szCs w:val="20"/>
                <w:lang w:val="en-IE"/>
              </w:rPr>
              <w:t>)</w:t>
            </w:r>
            <w:r w:rsidRPr="00D15A47">
              <w:rPr>
                <w:rFonts w:ascii="EC Square Sans Cond Pro" w:eastAsia="Times New Roman" w:hAnsi="EC Square Sans Cond Pro" w:cs="Times New Roman"/>
                <w:i/>
                <w:color w:val="F79646" w:themeColor="accent6"/>
                <w:sz w:val="20"/>
                <w:szCs w:val="20"/>
                <w:lang w:val="en-IE"/>
              </w:rPr>
              <w:t>? Please explain why.</w:t>
            </w:r>
          </w:p>
        </w:tc>
      </w:tr>
      <w:tr w:rsidR="00D15A47" w:rsidRPr="00D15A47" w14:paraId="3B60B07E" w14:textId="77777777" w:rsidTr="34552DA3">
        <w:trPr>
          <w:trHeight w:val="397"/>
        </w:trPr>
        <w:tc>
          <w:tcPr>
            <w:tcW w:w="533" w:type="dxa"/>
          </w:tcPr>
          <w:p w14:paraId="1F38AF5B" w14:textId="77777777" w:rsidR="00D15A47" w:rsidRPr="00D15A47" w:rsidRDefault="00D15A47" w:rsidP="00F07637">
            <w:pPr>
              <w:ind w:left="57" w:right="57"/>
              <w:jc w:val="center"/>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d)</w:t>
            </w:r>
          </w:p>
        </w:tc>
        <w:tc>
          <w:tcPr>
            <w:tcW w:w="1931" w:type="dxa"/>
            <w:shd w:val="clear" w:color="auto" w:fill="auto"/>
          </w:tcPr>
          <w:p w14:paraId="5CABFA3E" w14:textId="0086D523" w:rsidR="00D15A47" w:rsidRPr="00D15A47" w:rsidRDefault="00D15A47" w:rsidP="00E31EC5">
            <w:pPr>
              <w:ind w:right="57"/>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iCs/>
                <w:lang w:val="en-IE"/>
              </w:rPr>
              <w:t>Error/negligence</w:t>
            </w:r>
          </w:p>
        </w:tc>
        <w:tc>
          <w:tcPr>
            <w:tcW w:w="8134" w:type="dxa"/>
            <w:shd w:val="clear" w:color="auto" w:fill="auto"/>
          </w:tcPr>
          <w:p w14:paraId="4CAC019A" w14:textId="3D1E73B1" w:rsidR="00D15A47" w:rsidRPr="00D15A47" w:rsidRDefault="00D15A47" w:rsidP="00E31EC5">
            <w:pPr>
              <w:ind w:right="57"/>
              <w:jc w:val="both"/>
              <w:rPr>
                <w:rFonts w:ascii="EC Square Sans Cond Pro" w:eastAsia="Times New Roman" w:hAnsi="EC Square Sans Cond Pro" w:cs="Times New Roman"/>
                <w:i/>
                <w:color w:val="F79646" w:themeColor="accent6"/>
                <w:sz w:val="20"/>
                <w:szCs w:val="20"/>
                <w:lang w:val="en-IE"/>
              </w:rPr>
            </w:pPr>
            <w:r w:rsidRPr="00D15A47">
              <w:rPr>
                <w:rFonts w:ascii="EC Square Sans Cond Pro" w:eastAsia="Times New Roman" w:hAnsi="EC Square Sans Cond Pro" w:cs="Times New Roman"/>
                <w:i/>
                <w:color w:val="F79646" w:themeColor="accent6"/>
                <w:sz w:val="20"/>
                <w:szCs w:val="20"/>
                <w:lang w:val="en-IE"/>
              </w:rPr>
              <w:t xml:space="preserve">Did the situation happen because of an error or negligence of your organisation (or your IP or </w:t>
            </w:r>
            <w:r w:rsidR="009D2443">
              <w:rPr>
                <w:rFonts w:ascii="EC Square Sans Cond Pro" w:eastAsia="Times New Roman" w:hAnsi="EC Square Sans Cond Pro" w:cs="Times New Roman"/>
                <w:i/>
                <w:color w:val="F79646" w:themeColor="accent6"/>
                <w:sz w:val="20"/>
                <w:szCs w:val="20"/>
                <w:lang w:val="en-IE"/>
              </w:rPr>
              <w:t>co-Partner</w:t>
            </w:r>
            <w:r w:rsidRPr="00D15A47">
              <w:rPr>
                <w:rFonts w:ascii="EC Square Sans Cond Pro" w:eastAsia="Times New Roman" w:hAnsi="EC Square Sans Cond Pro" w:cs="Times New Roman"/>
                <w:i/>
                <w:color w:val="F79646" w:themeColor="accent6"/>
                <w:sz w:val="20"/>
                <w:szCs w:val="20"/>
                <w:lang w:val="en-IE"/>
              </w:rPr>
              <w:t>)? Please explain why/why not.</w:t>
            </w:r>
          </w:p>
        </w:tc>
      </w:tr>
      <w:tr w:rsidR="00D15A47" w:rsidRPr="00D15A47" w14:paraId="5F6D306C" w14:textId="77777777" w:rsidTr="34552DA3">
        <w:trPr>
          <w:trHeight w:val="397"/>
        </w:trPr>
        <w:tc>
          <w:tcPr>
            <w:tcW w:w="533" w:type="dxa"/>
          </w:tcPr>
          <w:p w14:paraId="247F7F63" w14:textId="56B5CB27" w:rsidR="00D15A47" w:rsidRPr="00D15A47" w:rsidRDefault="00D15A47" w:rsidP="34552DA3">
            <w:pPr>
              <w:ind w:left="57" w:right="57"/>
              <w:jc w:val="center"/>
              <w:rPr>
                <w:rFonts w:ascii="EC Square Sans Cond Pro" w:eastAsia="Times New Roman" w:hAnsi="EC Square Sans Cond Pro" w:cs="Times New Roman"/>
                <w:b/>
                <w:bCs/>
                <w:sz w:val="20"/>
                <w:szCs w:val="20"/>
                <w:lang w:val="en-IE"/>
              </w:rPr>
            </w:pPr>
            <w:r w:rsidRPr="34552DA3">
              <w:rPr>
                <w:rFonts w:ascii="EC Square Sans Cond Pro" w:eastAsia="Times New Roman" w:hAnsi="EC Square Sans Cond Pro" w:cs="Times New Roman"/>
                <w:b/>
                <w:bCs/>
                <w:sz w:val="20"/>
                <w:szCs w:val="20"/>
                <w:lang w:val="en-IE"/>
              </w:rPr>
              <w:t>e)</w:t>
            </w:r>
          </w:p>
        </w:tc>
        <w:tc>
          <w:tcPr>
            <w:tcW w:w="1931" w:type="dxa"/>
            <w:shd w:val="clear" w:color="auto" w:fill="auto"/>
          </w:tcPr>
          <w:p w14:paraId="4A46B7C1" w14:textId="6A8F0302" w:rsidR="00D15A47" w:rsidRPr="00D15A47" w:rsidRDefault="00D15A47" w:rsidP="34552DA3">
            <w:pPr>
              <w:ind w:right="57"/>
              <w:rPr>
                <w:rFonts w:ascii="EC Square Sans Cond Pro" w:eastAsia="Times New Roman" w:hAnsi="EC Square Sans Cond Pro" w:cs="Times New Roman"/>
                <w:b/>
                <w:bCs/>
                <w:sz w:val="20"/>
                <w:szCs w:val="20"/>
                <w:lang w:val="en-IE"/>
              </w:rPr>
            </w:pPr>
            <w:r w:rsidRPr="34552DA3">
              <w:rPr>
                <w:rFonts w:ascii="EC Square Sans Cond Pro" w:eastAsia="Times New Roman" w:hAnsi="EC Square Sans Cond Pro" w:cs="Times New Roman"/>
                <w:b/>
                <w:bCs/>
                <w:sz w:val="20"/>
                <w:szCs w:val="20"/>
                <w:lang w:val="en-IE"/>
              </w:rPr>
              <w:t>Due diligence</w:t>
            </w:r>
          </w:p>
        </w:tc>
        <w:tc>
          <w:tcPr>
            <w:tcW w:w="8134" w:type="dxa"/>
            <w:shd w:val="clear" w:color="auto" w:fill="auto"/>
          </w:tcPr>
          <w:p w14:paraId="16044933" w14:textId="1DC7E35F" w:rsidR="00D15A47" w:rsidRPr="00D15A47" w:rsidRDefault="00D15A47" w:rsidP="34552DA3">
            <w:pPr>
              <w:ind w:right="57"/>
              <w:jc w:val="both"/>
              <w:rPr>
                <w:rFonts w:ascii="EC Square Sans Cond Pro" w:eastAsia="Times New Roman" w:hAnsi="EC Square Sans Cond Pro" w:cs="Times New Roman"/>
                <w:i/>
                <w:iCs/>
                <w:color w:val="F79646" w:themeColor="accent6"/>
                <w:sz w:val="20"/>
                <w:szCs w:val="20"/>
                <w:lang w:val="en-IE"/>
              </w:rPr>
            </w:pPr>
            <w:r w:rsidRPr="34552DA3">
              <w:rPr>
                <w:rFonts w:ascii="EC Square Sans Cond Pro" w:eastAsia="Times New Roman" w:hAnsi="EC Square Sans Cond Pro" w:cs="Times New Roman"/>
                <w:i/>
                <w:iCs/>
                <w:color w:val="F79646" w:themeColor="accent6"/>
                <w:sz w:val="20"/>
                <w:szCs w:val="20"/>
                <w:lang w:val="en-IE"/>
              </w:rPr>
              <w:t xml:space="preserve">What were the risk mitigating measures set in place </w:t>
            </w:r>
            <w:r w:rsidRPr="34552DA3">
              <w:rPr>
                <w:rFonts w:ascii="EC Square Sans Cond Pro" w:eastAsia="Times New Roman" w:hAnsi="EC Square Sans Cond Pro" w:cs="Times New Roman"/>
                <w:b/>
                <w:bCs/>
                <w:i/>
                <w:iCs/>
                <w:color w:val="F79646" w:themeColor="accent6"/>
                <w:sz w:val="20"/>
                <w:szCs w:val="20"/>
                <w:lang w:val="en-IE"/>
              </w:rPr>
              <w:t>prior</w:t>
            </w:r>
            <w:r w:rsidRPr="34552DA3">
              <w:rPr>
                <w:rFonts w:ascii="EC Square Sans Cond Pro" w:eastAsia="Times New Roman" w:hAnsi="EC Square Sans Cond Pro" w:cs="Times New Roman"/>
                <w:i/>
                <w:iCs/>
                <w:color w:val="F79646" w:themeColor="accent6"/>
                <w:sz w:val="20"/>
                <w:szCs w:val="20"/>
                <w:lang w:val="en-IE"/>
              </w:rPr>
              <w:t xml:space="preserve"> to the aid diversion occurrence</w:t>
            </w:r>
            <w:r w:rsidR="03838BFE" w:rsidRPr="34552DA3">
              <w:rPr>
                <w:rFonts w:ascii="EC Square Sans Cond Pro" w:eastAsia="Times New Roman" w:hAnsi="EC Square Sans Cond Pro" w:cs="Times New Roman"/>
                <w:i/>
                <w:iCs/>
                <w:color w:val="F79646" w:themeColor="accent6"/>
                <w:sz w:val="20"/>
                <w:szCs w:val="20"/>
                <w:lang w:val="en-IE"/>
              </w:rPr>
              <w:t xml:space="preserve"> (to prevent it from happening)</w:t>
            </w:r>
            <w:r w:rsidRPr="34552DA3">
              <w:rPr>
                <w:rFonts w:ascii="EC Square Sans Cond Pro" w:eastAsia="Times New Roman" w:hAnsi="EC Square Sans Cond Pro" w:cs="Times New Roman"/>
                <w:i/>
                <w:iCs/>
                <w:color w:val="F79646" w:themeColor="accent6"/>
                <w:sz w:val="20"/>
                <w:szCs w:val="20"/>
                <w:lang w:val="en-IE"/>
              </w:rPr>
              <w:t>? Due diligence/Risk mitigation measures included in sections 7.5 and 7.6 of the Single Form are the baseline of the analysis.</w:t>
            </w:r>
          </w:p>
        </w:tc>
      </w:tr>
      <w:tr w:rsidR="00D15A47" w:rsidRPr="00D15A47" w14:paraId="355784DB" w14:textId="77777777" w:rsidTr="34552DA3">
        <w:trPr>
          <w:trHeight w:val="397"/>
        </w:trPr>
        <w:tc>
          <w:tcPr>
            <w:tcW w:w="533" w:type="dxa"/>
          </w:tcPr>
          <w:p w14:paraId="7AE796AB" w14:textId="69F28C2B" w:rsidR="00D15A47" w:rsidRPr="00D15A47" w:rsidRDefault="00D15A47" w:rsidP="34552DA3">
            <w:pPr>
              <w:ind w:left="57" w:right="57"/>
              <w:jc w:val="center"/>
              <w:rPr>
                <w:rFonts w:ascii="EC Square Sans Cond Pro" w:eastAsia="Times New Roman" w:hAnsi="EC Square Sans Cond Pro" w:cs="Times New Roman"/>
                <w:b/>
                <w:bCs/>
                <w:sz w:val="20"/>
                <w:szCs w:val="20"/>
                <w:lang w:val="en-IE"/>
              </w:rPr>
            </w:pPr>
            <w:r w:rsidRPr="34552DA3">
              <w:rPr>
                <w:rFonts w:ascii="EC Square Sans Cond Pro" w:eastAsia="Times New Roman" w:hAnsi="EC Square Sans Cond Pro" w:cs="Times New Roman"/>
                <w:b/>
                <w:bCs/>
                <w:sz w:val="20"/>
                <w:szCs w:val="20"/>
                <w:lang w:val="en-IE"/>
              </w:rPr>
              <w:t>f)</w:t>
            </w:r>
          </w:p>
        </w:tc>
        <w:tc>
          <w:tcPr>
            <w:tcW w:w="1931" w:type="dxa"/>
            <w:shd w:val="clear" w:color="auto" w:fill="auto"/>
          </w:tcPr>
          <w:p w14:paraId="218C0C7E" w14:textId="2EDDA7A9" w:rsidR="00D15A47" w:rsidRPr="00D15A47" w:rsidRDefault="00D15A47" w:rsidP="34552DA3">
            <w:pPr>
              <w:ind w:right="57"/>
              <w:rPr>
                <w:rFonts w:ascii="EC Square Sans Cond Pro" w:eastAsia="Times New Roman" w:hAnsi="EC Square Sans Cond Pro" w:cs="Times New Roman"/>
                <w:b/>
                <w:bCs/>
                <w:color w:val="E36C0A" w:themeColor="accent6" w:themeShade="BF"/>
                <w:sz w:val="20"/>
                <w:szCs w:val="20"/>
                <w:lang w:val="en-IE"/>
              </w:rPr>
            </w:pPr>
            <w:r w:rsidRPr="34552DA3">
              <w:rPr>
                <w:rFonts w:ascii="EC Square Sans Cond Pro" w:eastAsia="Times New Roman" w:hAnsi="EC Square Sans Cond Pro" w:cs="Times New Roman"/>
                <w:b/>
                <w:bCs/>
                <w:color w:val="000000" w:themeColor="text1"/>
                <w:sz w:val="20"/>
                <w:szCs w:val="20"/>
                <w:lang w:val="en-IE"/>
              </w:rPr>
              <w:t>Damage Mitigation</w:t>
            </w:r>
          </w:p>
        </w:tc>
        <w:tc>
          <w:tcPr>
            <w:tcW w:w="8134" w:type="dxa"/>
            <w:shd w:val="clear" w:color="auto" w:fill="auto"/>
          </w:tcPr>
          <w:p w14:paraId="14C806AE" w14:textId="3F20FAB5" w:rsidR="00D15A47" w:rsidRPr="00D15A47" w:rsidRDefault="00D15A47" w:rsidP="34552DA3">
            <w:pPr>
              <w:ind w:right="57"/>
              <w:jc w:val="both"/>
              <w:rPr>
                <w:rFonts w:ascii="EC Square Sans Cond Pro" w:eastAsia="Times New Roman" w:hAnsi="EC Square Sans Cond Pro" w:cs="Times New Roman"/>
                <w:i/>
                <w:iCs/>
                <w:color w:val="F79646" w:themeColor="accent6"/>
                <w:sz w:val="20"/>
                <w:szCs w:val="20"/>
                <w:lang w:val="en-IE"/>
              </w:rPr>
            </w:pPr>
            <w:r w:rsidRPr="34552DA3">
              <w:rPr>
                <w:rFonts w:ascii="EC Square Sans Cond Pro" w:eastAsia="Times New Roman" w:hAnsi="EC Square Sans Cond Pro" w:cs="Times New Roman"/>
                <w:i/>
                <w:iCs/>
                <w:color w:val="F79646" w:themeColor="accent6"/>
                <w:sz w:val="20"/>
                <w:szCs w:val="20"/>
                <w:lang w:val="en-IE"/>
              </w:rPr>
              <w:t xml:space="preserve">What mitigation steps to limit damage did your organisation take immediately </w:t>
            </w:r>
            <w:r w:rsidRPr="34552DA3">
              <w:rPr>
                <w:rFonts w:ascii="EC Square Sans Cond Pro" w:eastAsia="Times New Roman" w:hAnsi="EC Square Sans Cond Pro" w:cs="Times New Roman"/>
                <w:b/>
                <w:bCs/>
                <w:i/>
                <w:iCs/>
                <w:color w:val="F79646" w:themeColor="accent6"/>
                <w:sz w:val="20"/>
                <w:szCs w:val="20"/>
                <w:lang w:val="en-IE"/>
              </w:rPr>
              <w:t>after</w:t>
            </w:r>
            <w:r w:rsidRPr="34552DA3">
              <w:rPr>
                <w:rFonts w:ascii="EC Square Sans Cond Pro" w:eastAsia="Times New Roman" w:hAnsi="EC Square Sans Cond Pro" w:cs="Times New Roman"/>
                <w:i/>
                <w:iCs/>
                <w:color w:val="F79646" w:themeColor="accent6"/>
                <w:sz w:val="20"/>
                <w:szCs w:val="20"/>
                <w:lang w:val="en-IE"/>
              </w:rPr>
              <w:t xml:space="preserve"> identification/occurrence of the aid diversion? Describe the immediate actions taken to minimize the potential impact of the aid diversion. Where there any efforts made to get the materials back?</w:t>
            </w:r>
          </w:p>
        </w:tc>
      </w:tr>
    </w:tbl>
    <w:p w14:paraId="6D7C5644" w14:textId="77777777" w:rsidR="007A6A7C" w:rsidRPr="00D15A47" w:rsidRDefault="007A6A7C" w:rsidP="34552DA3">
      <w:pPr>
        <w:pStyle w:val="Heading1"/>
        <w:spacing w:before="0"/>
        <w:ind w:left="57" w:right="57"/>
        <w:rPr>
          <w:rFonts w:ascii="EC Square Sans Cond Pro" w:hAnsi="EC Square Sans Cond Pro"/>
          <w:b/>
          <w:bCs/>
          <w:color w:val="F48122"/>
          <w:sz w:val="20"/>
          <w:szCs w:val="20"/>
          <w:lang w:val="en-IE"/>
        </w:rPr>
      </w:pPr>
    </w:p>
    <w:p w14:paraId="041320E3" w14:textId="45FF4810" w:rsidR="00A5332A" w:rsidRPr="00D15A47" w:rsidRDefault="00A5332A" w:rsidP="34552DA3">
      <w:pPr>
        <w:pStyle w:val="Heading1"/>
        <w:spacing w:before="0"/>
        <w:ind w:left="57" w:right="57"/>
        <w:rPr>
          <w:rFonts w:ascii="EC Square Sans Cond Pro" w:hAnsi="EC Square Sans Cond Pro"/>
          <w:b/>
          <w:bCs/>
          <w:color w:val="F48122"/>
          <w:sz w:val="32"/>
          <w:szCs w:val="32"/>
          <w:lang w:val="en-IE"/>
        </w:rPr>
      </w:pPr>
      <w:r w:rsidRPr="34552DA3">
        <w:rPr>
          <w:rFonts w:asciiTheme="minorHAnsi" w:eastAsiaTheme="minorEastAsia" w:hAnsiTheme="minorHAnsi" w:cstheme="minorBidi"/>
          <w:b/>
          <w:bCs/>
          <w:color w:val="F48122"/>
          <w:sz w:val="32"/>
          <w:szCs w:val="32"/>
          <w:lang w:val="en-IE"/>
        </w:rPr>
        <w:t xml:space="preserve">4. </w:t>
      </w:r>
      <w:r w:rsidR="00A352DE" w:rsidRPr="34552DA3">
        <w:rPr>
          <w:rFonts w:asciiTheme="minorHAnsi" w:eastAsiaTheme="minorEastAsia" w:hAnsiTheme="minorHAnsi" w:cstheme="minorBidi"/>
          <w:b/>
          <w:bCs/>
          <w:color w:val="F48122"/>
          <w:sz w:val="32"/>
          <w:szCs w:val="32"/>
          <w:lang w:val="en-IE"/>
        </w:rPr>
        <w:t>I</w:t>
      </w:r>
      <w:r w:rsidRPr="34552DA3">
        <w:rPr>
          <w:rFonts w:asciiTheme="minorHAnsi" w:eastAsiaTheme="minorEastAsia" w:hAnsiTheme="minorHAnsi" w:cstheme="minorBidi"/>
          <w:b/>
          <w:bCs/>
          <w:color w:val="F48122"/>
          <w:sz w:val="32"/>
          <w:szCs w:val="32"/>
          <w:lang w:val="en-IE"/>
        </w:rPr>
        <w:t xml:space="preserve">nvestigations and </w:t>
      </w:r>
      <w:r w:rsidR="00481808" w:rsidRPr="34552DA3">
        <w:rPr>
          <w:rFonts w:asciiTheme="minorHAnsi" w:eastAsiaTheme="minorEastAsia" w:hAnsiTheme="minorHAnsi" w:cstheme="minorBidi"/>
          <w:b/>
          <w:bCs/>
          <w:color w:val="F48122"/>
          <w:sz w:val="32"/>
          <w:szCs w:val="32"/>
          <w:lang w:val="en-IE"/>
        </w:rPr>
        <w:t>F</w:t>
      </w:r>
      <w:r w:rsidR="00A352DE" w:rsidRPr="34552DA3">
        <w:rPr>
          <w:rFonts w:asciiTheme="minorHAnsi" w:eastAsiaTheme="minorEastAsia" w:hAnsiTheme="minorHAnsi" w:cstheme="minorBidi"/>
          <w:b/>
          <w:bCs/>
          <w:color w:val="F48122"/>
          <w:sz w:val="32"/>
          <w:szCs w:val="32"/>
          <w:lang w:val="en-IE"/>
        </w:rPr>
        <w:t>ollow-</w:t>
      </w:r>
      <w:r w:rsidR="00481808" w:rsidRPr="34552DA3">
        <w:rPr>
          <w:rFonts w:asciiTheme="minorHAnsi" w:eastAsiaTheme="minorEastAsia" w:hAnsiTheme="minorHAnsi" w:cstheme="minorBidi"/>
          <w:b/>
          <w:bCs/>
          <w:color w:val="F48122"/>
          <w:sz w:val="32"/>
          <w:szCs w:val="32"/>
          <w:lang w:val="en-IE"/>
        </w:rPr>
        <w:t>U</w:t>
      </w:r>
      <w:r w:rsidR="00A352DE" w:rsidRPr="34552DA3">
        <w:rPr>
          <w:rFonts w:asciiTheme="minorHAnsi" w:eastAsiaTheme="minorEastAsia" w:hAnsiTheme="minorHAnsi" w:cstheme="minorBidi"/>
          <w:b/>
          <w:bCs/>
          <w:color w:val="F48122"/>
          <w:sz w:val="32"/>
          <w:szCs w:val="32"/>
          <w:lang w:val="en-IE"/>
        </w:rPr>
        <w:t>p</w:t>
      </w:r>
    </w:p>
    <w:p w14:paraId="1E248851" w14:textId="77777777" w:rsidR="00681858" w:rsidRPr="00D15A47" w:rsidRDefault="00681858" w:rsidP="34552DA3">
      <w:pPr>
        <w:pStyle w:val="Heading1"/>
        <w:spacing w:before="0"/>
        <w:ind w:left="57" w:right="57"/>
        <w:rPr>
          <w:rFonts w:ascii="EC Square Sans Cond Pro" w:hAnsi="EC Square Sans Cond Pro"/>
          <w:b/>
          <w:bCs/>
          <w:color w:val="F48122"/>
          <w:sz w:val="20"/>
          <w:szCs w:val="20"/>
          <w:lang w:val="en-IE"/>
        </w:rPr>
      </w:pPr>
    </w:p>
    <w:tbl>
      <w:tblPr>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533"/>
        <w:gridCol w:w="1843"/>
        <w:gridCol w:w="8222"/>
      </w:tblGrid>
      <w:tr w:rsidR="00D15A47" w:rsidRPr="00D15A47" w14:paraId="335315F1" w14:textId="77777777" w:rsidTr="34552DA3">
        <w:trPr>
          <w:trHeight w:val="397"/>
        </w:trPr>
        <w:tc>
          <w:tcPr>
            <w:tcW w:w="533" w:type="dxa"/>
          </w:tcPr>
          <w:p w14:paraId="6BF98437" w14:textId="77777777" w:rsidR="00D15A47" w:rsidRPr="00D15A47" w:rsidRDefault="00D15A47" w:rsidP="34552DA3">
            <w:pPr>
              <w:ind w:left="57" w:right="57"/>
              <w:rPr>
                <w:rFonts w:ascii="EC Square Sans Cond Pro" w:eastAsia="Times New Roman" w:hAnsi="EC Square Sans Cond Pro" w:cs="Times New Roman"/>
                <w:b/>
                <w:bCs/>
                <w:sz w:val="20"/>
                <w:szCs w:val="20"/>
                <w:lang w:val="en-IE"/>
              </w:rPr>
            </w:pPr>
            <w:r w:rsidRPr="34552DA3">
              <w:rPr>
                <w:rFonts w:ascii="EC Square Sans Cond Pro" w:eastAsia="Times New Roman" w:hAnsi="EC Square Sans Cond Pro" w:cs="Times New Roman"/>
                <w:b/>
                <w:bCs/>
                <w:sz w:val="20"/>
                <w:szCs w:val="20"/>
                <w:lang w:val="en-IE"/>
              </w:rPr>
              <w:t>a)</w:t>
            </w:r>
          </w:p>
        </w:tc>
        <w:tc>
          <w:tcPr>
            <w:tcW w:w="1843" w:type="dxa"/>
            <w:shd w:val="clear" w:color="auto" w:fill="auto"/>
          </w:tcPr>
          <w:p w14:paraId="5E522572" w14:textId="69FC0DE6" w:rsidR="00D15A47" w:rsidRPr="00D15A47" w:rsidRDefault="00D15A47" w:rsidP="34552DA3">
            <w:pPr>
              <w:ind w:left="57" w:right="57"/>
              <w:rPr>
                <w:rFonts w:ascii="EC Square Sans Cond Pro" w:eastAsia="Times New Roman" w:hAnsi="EC Square Sans Cond Pro" w:cs="Times New Roman"/>
                <w:b/>
                <w:bCs/>
                <w:color w:val="E36C0A" w:themeColor="accent6" w:themeShade="BF"/>
                <w:sz w:val="20"/>
                <w:szCs w:val="20"/>
                <w:lang w:val="en-IE"/>
              </w:rPr>
            </w:pPr>
            <w:r w:rsidRPr="34552DA3">
              <w:rPr>
                <w:rFonts w:ascii="EC Square Sans Cond Pro" w:eastAsia="Times New Roman" w:hAnsi="EC Square Sans Cond Pro" w:cs="Times New Roman"/>
                <w:b/>
                <w:bCs/>
                <w:sz w:val="20"/>
                <w:szCs w:val="20"/>
                <w:lang w:val="en-IE"/>
              </w:rPr>
              <w:t>Investigation/s</w:t>
            </w:r>
          </w:p>
        </w:tc>
        <w:tc>
          <w:tcPr>
            <w:tcW w:w="8222" w:type="dxa"/>
            <w:shd w:val="clear" w:color="auto" w:fill="auto"/>
          </w:tcPr>
          <w:p w14:paraId="10735CCF" w14:textId="45CBDC46" w:rsidR="00D15A47" w:rsidRPr="00D15A47" w:rsidRDefault="00D15A47" w:rsidP="34552DA3">
            <w:pPr>
              <w:ind w:right="57"/>
              <w:jc w:val="both"/>
              <w:rPr>
                <w:rFonts w:ascii="EC Square Sans Cond Pro" w:eastAsia="Times New Roman" w:hAnsi="EC Square Sans Cond Pro" w:cs="Times New Roman"/>
                <w:i/>
                <w:iCs/>
                <w:color w:val="F79646" w:themeColor="accent6"/>
                <w:sz w:val="20"/>
                <w:szCs w:val="20"/>
                <w:lang w:val="en-IE"/>
              </w:rPr>
            </w:pPr>
            <w:r w:rsidRPr="34552DA3">
              <w:rPr>
                <w:rFonts w:ascii="EC Square Sans Cond Pro" w:eastAsia="Times New Roman" w:hAnsi="EC Square Sans Cond Pro" w:cs="Times New Roman"/>
                <w:i/>
                <w:iCs/>
                <w:color w:val="F79646" w:themeColor="accent6"/>
                <w:sz w:val="20"/>
                <w:szCs w:val="20"/>
                <w:lang w:val="en-IE"/>
              </w:rPr>
              <w:t>Provide information on any steps being taking to investigate the aid diversion (e.g. police report, internal</w:t>
            </w:r>
            <w:r w:rsidR="00B36CB2">
              <w:rPr>
                <w:rFonts w:ascii="EC Square Sans Cond Pro" w:eastAsia="Times New Roman" w:hAnsi="EC Square Sans Cond Pro" w:cs="Times New Roman"/>
                <w:i/>
                <w:iCs/>
                <w:color w:val="F79646" w:themeColor="accent6"/>
                <w:sz w:val="20"/>
                <w:szCs w:val="20"/>
                <w:lang w:val="en-IE"/>
              </w:rPr>
              <w:t>/external</w:t>
            </w:r>
            <w:r w:rsidRPr="34552DA3">
              <w:rPr>
                <w:rFonts w:ascii="EC Square Sans Cond Pro" w:eastAsia="Times New Roman" w:hAnsi="EC Square Sans Cond Pro" w:cs="Times New Roman"/>
                <w:i/>
                <w:iCs/>
                <w:color w:val="F79646" w:themeColor="accent6"/>
                <w:sz w:val="20"/>
                <w:szCs w:val="20"/>
                <w:lang w:val="en-IE"/>
              </w:rPr>
              <w:t xml:space="preserve"> investigation, etc.). If no investigation was launched, please explain</w:t>
            </w:r>
            <w:r w:rsidR="525CDD2B" w:rsidRPr="34552DA3">
              <w:rPr>
                <w:rFonts w:ascii="EC Square Sans Cond Pro" w:eastAsia="Times New Roman" w:hAnsi="EC Square Sans Cond Pro" w:cs="Times New Roman"/>
                <w:i/>
                <w:iCs/>
                <w:color w:val="F79646" w:themeColor="accent6"/>
                <w:sz w:val="20"/>
                <w:szCs w:val="20"/>
                <w:lang w:val="en-IE"/>
              </w:rPr>
              <w:t xml:space="preserve"> why</w:t>
            </w:r>
            <w:r w:rsidRPr="34552DA3">
              <w:rPr>
                <w:rFonts w:ascii="EC Square Sans Cond Pro" w:eastAsia="Times New Roman" w:hAnsi="EC Square Sans Cond Pro" w:cs="Times New Roman"/>
                <w:i/>
                <w:iCs/>
                <w:color w:val="F79646" w:themeColor="accent6"/>
                <w:sz w:val="20"/>
                <w:szCs w:val="20"/>
                <w:lang w:val="en-IE"/>
              </w:rPr>
              <w:t>.</w:t>
            </w:r>
          </w:p>
        </w:tc>
      </w:tr>
      <w:tr w:rsidR="00D15A47" w:rsidRPr="00D15A47" w14:paraId="6CAA9A78" w14:textId="77777777" w:rsidTr="34552DA3">
        <w:trPr>
          <w:trHeight w:val="397"/>
        </w:trPr>
        <w:tc>
          <w:tcPr>
            <w:tcW w:w="533" w:type="dxa"/>
          </w:tcPr>
          <w:p w14:paraId="14B8DA9B" w14:textId="5BA9FC2C" w:rsidR="00D15A47" w:rsidRPr="00D15A47" w:rsidRDefault="00D15A47" w:rsidP="34552DA3">
            <w:pPr>
              <w:ind w:left="57" w:right="57"/>
              <w:rPr>
                <w:rFonts w:ascii="EC Square Sans Cond Pro" w:eastAsia="Times New Roman" w:hAnsi="EC Square Sans Cond Pro" w:cs="Times New Roman"/>
                <w:b/>
                <w:bCs/>
                <w:sz w:val="20"/>
                <w:szCs w:val="20"/>
                <w:lang w:val="en-IE"/>
              </w:rPr>
            </w:pPr>
            <w:r w:rsidRPr="34552DA3">
              <w:rPr>
                <w:rFonts w:ascii="EC Square Sans Cond Pro" w:eastAsia="Times New Roman" w:hAnsi="EC Square Sans Cond Pro" w:cs="Times New Roman"/>
                <w:b/>
                <w:bCs/>
                <w:sz w:val="20"/>
                <w:szCs w:val="20"/>
                <w:lang w:val="en-IE"/>
              </w:rPr>
              <w:t>b)</w:t>
            </w:r>
          </w:p>
        </w:tc>
        <w:tc>
          <w:tcPr>
            <w:tcW w:w="1843" w:type="dxa"/>
            <w:shd w:val="clear" w:color="auto" w:fill="auto"/>
          </w:tcPr>
          <w:p w14:paraId="12A72E8C" w14:textId="30135408" w:rsidR="00D15A47" w:rsidRPr="00D15A47" w:rsidRDefault="00D15A47" w:rsidP="34552DA3">
            <w:pPr>
              <w:ind w:left="57" w:right="57"/>
              <w:rPr>
                <w:rFonts w:ascii="EC Square Sans Cond Pro" w:eastAsia="Times New Roman" w:hAnsi="EC Square Sans Cond Pro" w:cs="Times New Roman"/>
                <w:b/>
                <w:bCs/>
                <w:color w:val="000000" w:themeColor="text1"/>
                <w:sz w:val="20"/>
                <w:szCs w:val="20"/>
                <w:lang w:val="en-IE"/>
              </w:rPr>
            </w:pPr>
            <w:r w:rsidRPr="34552DA3">
              <w:rPr>
                <w:rFonts w:ascii="EC Square Sans Cond Pro" w:eastAsia="Times New Roman" w:hAnsi="EC Square Sans Cond Pro" w:cs="Times New Roman"/>
                <w:b/>
                <w:bCs/>
                <w:color w:val="000000" w:themeColor="text1"/>
                <w:sz w:val="20"/>
                <w:szCs w:val="20"/>
                <w:lang w:val="en-IE"/>
              </w:rPr>
              <w:t xml:space="preserve">Findings </w:t>
            </w:r>
          </w:p>
        </w:tc>
        <w:tc>
          <w:tcPr>
            <w:tcW w:w="8222" w:type="dxa"/>
            <w:shd w:val="clear" w:color="auto" w:fill="auto"/>
          </w:tcPr>
          <w:p w14:paraId="32B17A37" w14:textId="3EA665AB" w:rsidR="00D15A47" w:rsidRPr="00E76F4A" w:rsidRDefault="00D15A47" w:rsidP="34552DA3">
            <w:pPr>
              <w:ind w:right="57"/>
              <w:jc w:val="both"/>
              <w:rPr>
                <w:rFonts w:ascii="EC Square Sans Cond Pro" w:eastAsia="Times New Roman" w:hAnsi="EC Square Sans Cond Pro" w:cs="Times New Roman"/>
                <w:i/>
                <w:iCs/>
                <w:color w:val="F79646" w:themeColor="accent6"/>
                <w:sz w:val="20"/>
                <w:szCs w:val="20"/>
                <w:lang w:val="en-IE"/>
              </w:rPr>
            </w:pPr>
            <w:r w:rsidRPr="00E76F4A">
              <w:rPr>
                <w:rFonts w:ascii="EC Square Sans Cond Pro" w:eastAsia="Times New Roman" w:hAnsi="EC Square Sans Cond Pro" w:cs="Times New Roman"/>
                <w:i/>
                <w:iCs/>
                <w:color w:val="F79646" w:themeColor="accent6"/>
                <w:sz w:val="20"/>
                <w:szCs w:val="20"/>
                <w:lang w:val="en-IE"/>
              </w:rPr>
              <w:t>Describe the results/conclusions of any investigation: What exactly occurred? Who was involved/held accountable?</w:t>
            </w:r>
            <w:r w:rsidR="4E3A74EF" w:rsidRPr="00E76F4A">
              <w:rPr>
                <w:rFonts w:ascii="EC Square Sans Cond Pro" w:eastAsia="Times New Roman" w:hAnsi="EC Square Sans Cond Pro" w:cs="Times New Roman"/>
                <w:i/>
                <w:iCs/>
                <w:color w:val="F79646" w:themeColor="accent6"/>
                <w:sz w:val="20"/>
                <w:szCs w:val="20"/>
                <w:lang w:val="en-IE"/>
              </w:rPr>
              <w:t xml:space="preserve"> </w:t>
            </w:r>
            <w:r w:rsidRPr="00E76F4A">
              <w:rPr>
                <w:rFonts w:ascii="EC Square Sans Cond Pro" w:eastAsia="Times New Roman" w:hAnsi="EC Square Sans Cond Pro" w:cs="Times New Roman"/>
                <w:i/>
                <w:iCs/>
                <w:color w:val="F79646" w:themeColor="accent6"/>
                <w:sz w:val="20"/>
                <w:szCs w:val="20"/>
                <w:lang w:val="en-IE"/>
              </w:rPr>
              <w:t>Were any related risks previously identified? What were the consequences identified or suggested?</w:t>
            </w:r>
          </w:p>
        </w:tc>
      </w:tr>
      <w:tr w:rsidR="00D15A47" w:rsidRPr="00D15A47" w14:paraId="4F553002" w14:textId="77777777" w:rsidTr="34552DA3">
        <w:trPr>
          <w:trHeight w:val="397"/>
        </w:trPr>
        <w:tc>
          <w:tcPr>
            <w:tcW w:w="533" w:type="dxa"/>
          </w:tcPr>
          <w:p w14:paraId="67F4DC7C" w14:textId="7D7E3D15" w:rsidR="00D15A47" w:rsidRPr="00D15A47" w:rsidRDefault="00D15A47" w:rsidP="34552DA3">
            <w:pPr>
              <w:ind w:left="57" w:right="57"/>
              <w:rPr>
                <w:rFonts w:ascii="EC Square Sans Cond Pro" w:eastAsia="Times New Roman" w:hAnsi="EC Square Sans Cond Pro" w:cs="Times New Roman"/>
                <w:b/>
                <w:bCs/>
                <w:sz w:val="20"/>
                <w:szCs w:val="20"/>
                <w:lang w:val="en-IE"/>
              </w:rPr>
            </w:pPr>
            <w:r w:rsidRPr="34552DA3">
              <w:rPr>
                <w:rFonts w:ascii="EC Square Sans Cond Pro" w:eastAsia="Times New Roman" w:hAnsi="EC Square Sans Cond Pro" w:cs="Times New Roman"/>
                <w:b/>
                <w:bCs/>
                <w:sz w:val="20"/>
                <w:szCs w:val="20"/>
                <w:lang w:val="en-IE"/>
              </w:rPr>
              <w:t>c)</w:t>
            </w:r>
          </w:p>
        </w:tc>
        <w:tc>
          <w:tcPr>
            <w:tcW w:w="1843" w:type="dxa"/>
            <w:shd w:val="clear" w:color="auto" w:fill="auto"/>
          </w:tcPr>
          <w:p w14:paraId="37BB7AA8" w14:textId="18E16667" w:rsidR="00D15A47" w:rsidRPr="00D15A47" w:rsidRDefault="00D15A47" w:rsidP="34552DA3">
            <w:pPr>
              <w:ind w:left="57" w:right="57"/>
              <w:rPr>
                <w:rFonts w:ascii="EC Square Sans Cond Pro" w:eastAsia="Times New Roman" w:hAnsi="EC Square Sans Cond Pro" w:cs="Times New Roman"/>
                <w:b/>
                <w:bCs/>
                <w:sz w:val="20"/>
                <w:szCs w:val="20"/>
                <w:lang w:val="en-IE"/>
              </w:rPr>
            </w:pPr>
            <w:r w:rsidRPr="34552DA3">
              <w:rPr>
                <w:rFonts w:ascii="EC Square Sans Cond Pro" w:eastAsia="Times New Roman" w:hAnsi="EC Square Sans Cond Pro" w:cs="Times New Roman"/>
                <w:b/>
                <w:bCs/>
                <w:sz w:val="20"/>
                <w:szCs w:val="20"/>
                <w:lang w:val="en-IE"/>
              </w:rPr>
              <w:t>Timeframe</w:t>
            </w:r>
          </w:p>
        </w:tc>
        <w:tc>
          <w:tcPr>
            <w:tcW w:w="8222" w:type="dxa"/>
            <w:shd w:val="clear" w:color="auto" w:fill="auto"/>
          </w:tcPr>
          <w:p w14:paraId="2E5D514E" w14:textId="2B65B54B" w:rsidR="00D15A47" w:rsidRPr="00D15A47" w:rsidRDefault="00D15A47" w:rsidP="00961EFA">
            <w:pPr>
              <w:ind w:right="57"/>
              <w:jc w:val="both"/>
              <w:rPr>
                <w:rFonts w:ascii="EC Square Sans Cond Pro" w:eastAsia="Times New Roman" w:hAnsi="EC Square Sans Cond Pro" w:cs="Times New Roman"/>
                <w:i/>
                <w:iCs/>
                <w:color w:val="F79646" w:themeColor="accent6"/>
                <w:sz w:val="20"/>
                <w:szCs w:val="20"/>
                <w:lang w:val="en-IE"/>
              </w:rPr>
            </w:pPr>
            <w:r w:rsidRPr="34552DA3">
              <w:rPr>
                <w:rFonts w:ascii="EC Square Sans Cond Pro" w:eastAsia="Times New Roman" w:hAnsi="EC Square Sans Cond Pro" w:cs="Times New Roman"/>
                <w:i/>
                <w:iCs/>
                <w:color w:val="F79646" w:themeColor="accent6"/>
                <w:sz w:val="20"/>
                <w:szCs w:val="20"/>
                <w:lang w:val="en-IE"/>
              </w:rPr>
              <w:t>If investigations are ongoing, please provide information on the expected overall timeframe for the conclusion of any follow-up to DG ECHO.</w:t>
            </w:r>
          </w:p>
        </w:tc>
      </w:tr>
      <w:tr w:rsidR="00D15A47" w:rsidRPr="00D15A47" w14:paraId="7F560F76" w14:textId="77777777" w:rsidTr="34552DA3">
        <w:trPr>
          <w:trHeight w:val="397"/>
        </w:trPr>
        <w:tc>
          <w:tcPr>
            <w:tcW w:w="533" w:type="dxa"/>
          </w:tcPr>
          <w:p w14:paraId="121F8B7B" w14:textId="592071B0" w:rsidR="00D15A47" w:rsidRPr="00D15A47" w:rsidRDefault="00D15A47" w:rsidP="34552DA3">
            <w:pPr>
              <w:ind w:left="57" w:right="57"/>
              <w:rPr>
                <w:rFonts w:ascii="EC Square Sans Cond Pro" w:eastAsia="Times New Roman" w:hAnsi="EC Square Sans Cond Pro" w:cs="Times New Roman"/>
                <w:b/>
                <w:bCs/>
                <w:sz w:val="20"/>
                <w:szCs w:val="20"/>
                <w:lang w:val="en-IE"/>
              </w:rPr>
            </w:pPr>
            <w:r w:rsidRPr="34552DA3">
              <w:rPr>
                <w:rFonts w:ascii="EC Square Sans Cond Pro" w:eastAsia="Times New Roman" w:hAnsi="EC Square Sans Cond Pro" w:cs="Times New Roman"/>
                <w:b/>
                <w:bCs/>
                <w:sz w:val="20"/>
                <w:szCs w:val="20"/>
                <w:lang w:val="en-IE"/>
              </w:rPr>
              <w:t>d)</w:t>
            </w:r>
          </w:p>
        </w:tc>
        <w:tc>
          <w:tcPr>
            <w:tcW w:w="1843" w:type="dxa"/>
            <w:shd w:val="clear" w:color="auto" w:fill="auto"/>
          </w:tcPr>
          <w:p w14:paraId="5F369D7C" w14:textId="32C1EF41" w:rsidR="00D15A47" w:rsidRPr="00D15A47" w:rsidRDefault="00D15A47" w:rsidP="34552DA3">
            <w:pPr>
              <w:ind w:left="57" w:right="57"/>
              <w:rPr>
                <w:rFonts w:ascii="EC Square Sans Cond Pro" w:eastAsia="Times New Roman" w:hAnsi="EC Square Sans Cond Pro" w:cs="Times New Roman"/>
                <w:b/>
                <w:bCs/>
                <w:sz w:val="20"/>
                <w:szCs w:val="20"/>
                <w:lang w:val="en-IE"/>
              </w:rPr>
            </w:pPr>
            <w:r w:rsidRPr="34552DA3">
              <w:rPr>
                <w:rFonts w:ascii="EC Square Sans Cond Pro" w:eastAsia="Times New Roman" w:hAnsi="EC Square Sans Cond Pro" w:cs="Times New Roman"/>
                <w:b/>
                <w:bCs/>
                <w:sz w:val="20"/>
                <w:szCs w:val="20"/>
                <w:lang w:val="en-IE"/>
              </w:rPr>
              <w:t>Corrective Measures</w:t>
            </w:r>
          </w:p>
        </w:tc>
        <w:tc>
          <w:tcPr>
            <w:tcW w:w="8222" w:type="dxa"/>
            <w:shd w:val="clear" w:color="auto" w:fill="auto"/>
          </w:tcPr>
          <w:p w14:paraId="4D4499E7" w14:textId="33ACB39F" w:rsidR="00D15A47" w:rsidRPr="00D15A47" w:rsidRDefault="00D15A47" w:rsidP="00961EFA">
            <w:pPr>
              <w:ind w:right="57"/>
              <w:jc w:val="both"/>
              <w:rPr>
                <w:rFonts w:ascii="EC Square Sans Cond Pro" w:eastAsia="Times New Roman" w:hAnsi="EC Square Sans Cond Pro" w:cs="Times New Roman"/>
                <w:i/>
                <w:iCs/>
                <w:color w:val="F79646" w:themeColor="accent6"/>
                <w:sz w:val="20"/>
                <w:szCs w:val="20"/>
                <w:lang w:val="en-IE"/>
              </w:rPr>
            </w:pPr>
            <w:r w:rsidRPr="34552DA3">
              <w:rPr>
                <w:rFonts w:ascii="EC Square Sans Cond Pro" w:eastAsia="Times New Roman" w:hAnsi="EC Square Sans Cond Pro" w:cs="Times New Roman"/>
                <w:i/>
                <w:iCs/>
                <w:color w:val="F79646" w:themeColor="accent6"/>
                <w:sz w:val="20"/>
                <w:szCs w:val="20"/>
                <w:lang w:val="en-IE"/>
              </w:rPr>
              <w:t>Describe all corrective actions taken, including police and legal complaints, disciplinary processes, arrests, resignations, dismissals, insurance claims for reimbursement</w:t>
            </w:r>
            <w:r w:rsidR="00B2006C">
              <w:rPr>
                <w:rFonts w:ascii="EC Square Sans Cond Pro" w:eastAsia="Times New Roman" w:hAnsi="EC Square Sans Cond Pro" w:cs="Times New Roman"/>
                <w:i/>
                <w:iCs/>
                <w:color w:val="F79646" w:themeColor="accent6"/>
                <w:sz w:val="20"/>
                <w:szCs w:val="20"/>
                <w:lang w:val="en-IE"/>
              </w:rPr>
              <w:t xml:space="preserve">, </w:t>
            </w:r>
            <w:r w:rsidRPr="34552DA3">
              <w:rPr>
                <w:rFonts w:ascii="EC Square Sans Cond Pro" w:eastAsia="Times New Roman" w:hAnsi="EC Square Sans Cond Pro" w:cs="Times New Roman"/>
                <w:i/>
                <w:iCs/>
                <w:color w:val="F79646" w:themeColor="accent6"/>
                <w:sz w:val="20"/>
                <w:szCs w:val="20"/>
                <w:lang w:val="en-IE"/>
              </w:rPr>
              <w:t>etc.</w:t>
            </w:r>
          </w:p>
        </w:tc>
      </w:tr>
      <w:tr w:rsidR="00D15A47" w:rsidRPr="00D15A47" w14:paraId="6613D634" w14:textId="77777777" w:rsidTr="34552DA3">
        <w:trPr>
          <w:trHeight w:val="397"/>
        </w:trPr>
        <w:tc>
          <w:tcPr>
            <w:tcW w:w="533" w:type="dxa"/>
          </w:tcPr>
          <w:p w14:paraId="4E209467" w14:textId="79D5EBF8" w:rsidR="00D15A47" w:rsidRPr="00D15A47" w:rsidRDefault="00D15A47" w:rsidP="34552DA3">
            <w:pPr>
              <w:ind w:left="57" w:right="57"/>
              <w:rPr>
                <w:rFonts w:ascii="EC Square Sans Cond Pro" w:eastAsia="Times New Roman" w:hAnsi="EC Square Sans Cond Pro" w:cs="Times New Roman"/>
                <w:b/>
                <w:bCs/>
                <w:sz w:val="20"/>
                <w:szCs w:val="20"/>
                <w:lang w:val="en-IE"/>
              </w:rPr>
            </w:pPr>
            <w:r w:rsidRPr="34552DA3">
              <w:rPr>
                <w:rFonts w:ascii="EC Square Sans Cond Pro" w:eastAsia="Times New Roman" w:hAnsi="EC Square Sans Cond Pro" w:cs="Times New Roman"/>
                <w:b/>
                <w:bCs/>
                <w:sz w:val="20"/>
                <w:szCs w:val="20"/>
                <w:lang w:val="en-IE"/>
              </w:rPr>
              <w:t>e)</w:t>
            </w:r>
          </w:p>
        </w:tc>
        <w:tc>
          <w:tcPr>
            <w:tcW w:w="1843" w:type="dxa"/>
            <w:shd w:val="clear" w:color="auto" w:fill="auto"/>
          </w:tcPr>
          <w:p w14:paraId="52EA2203" w14:textId="77777777" w:rsidR="00D15A47" w:rsidRPr="00D15A47" w:rsidRDefault="00D15A47" w:rsidP="34552DA3">
            <w:pPr>
              <w:ind w:left="57" w:right="57"/>
              <w:rPr>
                <w:rFonts w:ascii="EC Square Sans Cond Pro" w:eastAsia="Times New Roman" w:hAnsi="EC Square Sans Cond Pro" w:cs="Times New Roman"/>
                <w:b/>
                <w:bCs/>
                <w:color w:val="000000" w:themeColor="text1"/>
                <w:sz w:val="20"/>
                <w:szCs w:val="20"/>
                <w:lang w:val="en-IE"/>
              </w:rPr>
            </w:pPr>
            <w:r w:rsidRPr="34552DA3">
              <w:rPr>
                <w:rFonts w:ascii="EC Square Sans Cond Pro" w:eastAsia="Times New Roman" w:hAnsi="EC Square Sans Cond Pro" w:cs="Times New Roman"/>
                <w:b/>
                <w:bCs/>
                <w:color w:val="000000" w:themeColor="text1"/>
                <w:sz w:val="20"/>
                <w:szCs w:val="20"/>
                <w:lang w:val="en-IE"/>
              </w:rPr>
              <w:t>Lessons-learned</w:t>
            </w:r>
          </w:p>
        </w:tc>
        <w:tc>
          <w:tcPr>
            <w:tcW w:w="8222" w:type="dxa"/>
            <w:shd w:val="clear" w:color="auto" w:fill="auto"/>
          </w:tcPr>
          <w:p w14:paraId="7B27AAD2" w14:textId="741C6226" w:rsidR="00D15A47" w:rsidRPr="00D15A47" w:rsidRDefault="00D15A47" w:rsidP="34552DA3">
            <w:pPr>
              <w:ind w:right="57"/>
              <w:jc w:val="both"/>
              <w:rPr>
                <w:rFonts w:ascii="EC Square Sans Cond Pro" w:eastAsia="Times New Roman" w:hAnsi="EC Square Sans Cond Pro" w:cs="Times New Roman"/>
                <w:i/>
                <w:iCs/>
                <w:color w:val="F79646" w:themeColor="accent6"/>
                <w:sz w:val="20"/>
                <w:szCs w:val="20"/>
                <w:lang w:val="en-IE"/>
              </w:rPr>
            </w:pPr>
            <w:r w:rsidRPr="34552DA3">
              <w:rPr>
                <w:rFonts w:ascii="EC Square Sans Cond Pro" w:eastAsia="Times New Roman" w:hAnsi="EC Square Sans Cond Pro" w:cs="Times New Roman"/>
                <w:i/>
                <w:iCs/>
                <w:color w:val="F79646" w:themeColor="accent6"/>
                <w:sz w:val="20"/>
                <w:szCs w:val="20"/>
                <w:lang w:val="en-IE"/>
              </w:rPr>
              <w:t xml:space="preserve">List all measures taken to reduce the risk of similar incidents from occurring in future. Describe any underlying weaknesses or gaps that allowed this incident to </w:t>
            </w:r>
            <w:proofErr w:type="gramStart"/>
            <w:r w:rsidRPr="34552DA3">
              <w:rPr>
                <w:rFonts w:ascii="EC Square Sans Cond Pro" w:eastAsia="Times New Roman" w:hAnsi="EC Square Sans Cond Pro" w:cs="Times New Roman"/>
                <w:i/>
                <w:iCs/>
                <w:color w:val="F79646" w:themeColor="accent6"/>
                <w:sz w:val="20"/>
                <w:szCs w:val="20"/>
                <w:lang w:val="en-IE"/>
              </w:rPr>
              <w:t>occur</w:t>
            </w:r>
            <w:proofErr w:type="gramEnd"/>
            <w:r w:rsidRPr="34552DA3">
              <w:rPr>
                <w:rFonts w:ascii="EC Square Sans Cond Pro" w:hAnsi="EC Square Sans Cond Pro"/>
                <w:i/>
                <w:iCs/>
                <w:color w:val="F79646" w:themeColor="accent6"/>
                <w:sz w:val="20"/>
                <w:szCs w:val="20"/>
                <w:lang w:val="en-IE"/>
              </w:rPr>
              <w:t xml:space="preserve"> and </w:t>
            </w:r>
            <w:r w:rsidRPr="34552DA3">
              <w:rPr>
                <w:rFonts w:ascii="EC Square Sans Cond Pro" w:eastAsia="Times New Roman" w:hAnsi="EC Square Sans Cond Pro" w:cs="Times New Roman"/>
                <w:i/>
                <w:iCs/>
                <w:color w:val="F79646" w:themeColor="accent6"/>
                <w:sz w:val="20"/>
                <w:szCs w:val="20"/>
                <w:lang w:val="en-IE"/>
              </w:rPr>
              <w:t>new safeguards introduce to reduce the weaknesses detected.</w:t>
            </w:r>
          </w:p>
        </w:tc>
      </w:tr>
    </w:tbl>
    <w:p w14:paraId="4C7AA656" w14:textId="77777777" w:rsidR="00A5332A" w:rsidRPr="00D15A47" w:rsidRDefault="00A5332A" w:rsidP="005435EF">
      <w:pPr>
        <w:pStyle w:val="BodyText"/>
        <w:ind w:right="57"/>
        <w:rPr>
          <w:rFonts w:ascii="EC Square Sans Cond Pro" w:hAnsi="EC Square Sans Cond Pro"/>
          <w:sz w:val="22"/>
          <w:szCs w:val="22"/>
          <w:lang w:val="en-IE"/>
        </w:rPr>
      </w:pPr>
    </w:p>
    <w:p w14:paraId="37BC7D07" w14:textId="7D1BC178" w:rsidR="00A5332A" w:rsidRPr="00D15A47" w:rsidRDefault="00681858" w:rsidP="00E31EC5">
      <w:pPr>
        <w:pStyle w:val="Heading1"/>
        <w:spacing w:before="0"/>
        <w:ind w:left="57" w:right="57"/>
        <w:rPr>
          <w:rFonts w:ascii="EC Square Sans Cond Pro" w:hAnsi="EC Square Sans Cond Pro"/>
          <w:b/>
          <w:color w:val="F48122"/>
          <w:sz w:val="32"/>
          <w:szCs w:val="32"/>
          <w:lang w:val="en-IE"/>
        </w:rPr>
      </w:pPr>
      <w:r w:rsidRPr="00D15A47">
        <w:rPr>
          <w:rFonts w:ascii="EC Square Sans Cond Pro" w:hAnsi="EC Square Sans Cond Pro"/>
          <w:b/>
          <w:color w:val="F48122"/>
          <w:sz w:val="32"/>
          <w:szCs w:val="32"/>
          <w:lang w:val="en-IE"/>
        </w:rPr>
        <w:t>5</w:t>
      </w:r>
      <w:r w:rsidR="00A5332A" w:rsidRPr="00D15A47">
        <w:rPr>
          <w:rFonts w:ascii="EC Square Sans Cond Pro" w:hAnsi="EC Square Sans Cond Pro"/>
          <w:b/>
          <w:color w:val="F48122"/>
          <w:sz w:val="32"/>
          <w:szCs w:val="32"/>
          <w:lang w:val="en-IE"/>
        </w:rPr>
        <w:t xml:space="preserve">. </w:t>
      </w:r>
      <w:r w:rsidR="007B07F9" w:rsidRPr="00D15A47">
        <w:rPr>
          <w:rFonts w:ascii="EC Square Sans Cond Pro" w:hAnsi="EC Square Sans Cond Pro"/>
          <w:b/>
          <w:color w:val="F48122"/>
          <w:sz w:val="32"/>
          <w:szCs w:val="32"/>
          <w:lang w:val="en-IE"/>
        </w:rPr>
        <w:t>Attachments</w:t>
      </w:r>
      <w:r w:rsidR="00E31EC5" w:rsidRPr="00D15A47">
        <w:rPr>
          <w:rFonts w:ascii="EC Square Sans Cond Pro" w:hAnsi="EC Square Sans Cond Pro"/>
          <w:b/>
          <w:color w:val="F48122"/>
          <w:sz w:val="32"/>
          <w:szCs w:val="32"/>
          <w:lang w:val="en-IE"/>
        </w:rPr>
        <w:t xml:space="preserve"> [</w:t>
      </w:r>
      <w:r w:rsidR="00E31EC5" w:rsidRPr="00D15A47">
        <w:rPr>
          <w:rFonts w:ascii="EC Square Sans Cond Pro" w:hAnsi="EC Square Sans Cond Pro"/>
          <w:b/>
          <w:i/>
          <w:iCs/>
          <w:color w:val="F48122"/>
          <w:sz w:val="32"/>
          <w:szCs w:val="32"/>
          <w:lang w:val="en-IE"/>
        </w:rPr>
        <w:t>Optional</w:t>
      </w:r>
      <w:r w:rsidR="00E31EC5" w:rsidRPr="00D15A47">
        <w:rPr>
          <w:rFonts w:ascii="EC Square Sans Cond Pro" w:hAnsi="EC Square Sans Cond Pro"/>
          <w:b/>
          <w:color w:val="F48122"/>
          <w:sz w:val="32"/>
          <w:szCs w:val="32"/>
          <w:lang w:val="en-IE"/>
        </w:rPr>
        <w:t>]</w:t>
      </w:r>
    </w:p>
    <w:p w14:paraId="057ECB6F" w14:textId="77777777" w:rsidR="00E31EC5" w:rsidRPr="00D15A47" w:rsidRDefault="00E31EC5" w:rsidP="00E31EC5">
      <w:pPr>
        <w:pStyle w:val="Heading1"/>
        <w:spacing w:before="0"/>
        <w:ind w:left="57" w:right="57"/>
        <w:rPr>
          <w:rFonts w:ascii="EC Square Sans Cond Pro" w:hAnsi="EC Square Sans Cond Pro"/>
          <w:b/>
          <w:color w:val="F48122"/>
          <w:sz w:val="22"/>
          <w:szCs w:val="22"/>
          <w:lang w:val="en-IE"/>
        </w:rPr>
      </w:pPr>
    </w:p>
    <w:tbl>
      <w:tblPr>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534"/>
        <w:gridCol w:w="10064"/>
      </w:tblGrid>
      <w:tr w:rsidR="00E31EC5" w:rsidRPr="00D15A47" w14:paraId="66EA712D" w14:textId="77777777" w:rsidTr="00E31EC5">
        <w:trPr>
          <w:trHeight w:val="397"/>
        </w:trPr>
        <w:tc>
          <w:tcPr>
            <w:tcW w:w="534" w:type="dxa"/>
            <w:tcBorders>
              <w:top w:val="single" w:sz="6" w:space="0" w:color="F79646" w:themeColor="accent6"/>
              <w:left w:val="single" w:sz="6" w:space="0" w:color="F79646" w:themeColor="accent6"/>
              <w:bottom w:val="single" w:sz="6" w:space="0" w:color="F79646" w:themeColor="accent6"/>
              <w:right w:val="single" w:sz="6" w:space="0" w:color="F79646" w:themeColor="accent6"/>
            </w:tcBorders>
            <w:shd w:val="clear" w:color="auto" w:fill="auto"/>
          </w:tcPr>
          <w:p w14:paraId="43F6FBAB" w14:textId="5E4FD15D" w:rsidR="00E31EC5" w:rsidRPr="00D15A47" w:rsidRDefault="00E31EC5" w:rsidP="00E31EC5">
            <w:pPr>
              <w:ind w:left="57" w:right="57"/>
              <w:rPr>
                <w:rFonts w:ascii="EC Square Sans Cond Pro" w:hAnsi="EC Square Sans Cond Pro"/>
                <w:b/>
                <w:i/>
                <w:lang w:val="en-IE"/>
              </w:rPr>
            </w:pPr>
            <w:r w:rsidRPr="00D15A47">
              <w:rPr>
                <w:rFonts w:ascii="EC Square Sans Cond Pro" w:eastAsia="Times New Roman" w:hAnsi="EC Square Sans Cond Pro" w:cs="Times New Roman"/>
                <w:b/>
                <w:lang w:val="en-IE"/>
              </w:rPr>
              <w:t>a)</w:t>
            </w:r>
          </w:p>
        </w:tc>
        <w:tc>
          <w:tcPr>
            <w:tcW w:w="10064" w:type="dxa"/>
            <w:tcBorders>
              <w:top w:val="single" w:sz="6" w:space="0" w:color="F79646" w:themeColor="accent6"/>
              <w:left w:val="single" w:sz="6" w:space="0" w:color="F79646" w:themeColor="accent6"/>
              <w:bottom w:val="single" w:sz="6" w:space="0" w:color="F79646" w:themeColor="accent6"/>
              <w:right w:val="single" w:sz="6" w:space="0" w:color="F79646" w:themeColor="accent6"/>
            </w:tcBorders>
            <w:shd w:val="clear" w:color="auto" w:fill="auto"/>
          </w:tcPr>
          <w:p w14:paraId="7521AC54" w14:textId="77777777" w:rsidR="00E31EC5" w:rsidRPr="00D15A47" w:rsidRDefault="00E31EC5" w:rsidP="00E31EC5">
            <w:pPr>
              <w:ind w:left="57" w:right="57"/>
              <w:rPr>
                <w:rFonts w:ascii="EC Square Sans Cond Pro" w:eastAsia="Times New Roman" w:hAnsi="EC Square Sans Cond Pro" w:cs="Times New Roman"/>
                <w:i/>
                <w:color w:val="F79646" w:themeColor="accent6"/>
                <w:lang w:val="en-IE"/>
              </w:rPr>
            </w:pPr>
            <w:r w:rsidRPr="00D15A47">
              <w:rPr>
                <w:rFonts w:ascii="EC Square Sans Cond Pro" w:eastAsia="Times New Roman" w:hAnsi="EC Square Sans Cond Pro" w:cs="Times New Roman"/>
                <w:i/>
                <w:color w:val="F79646" w:themeColor="accent6"/>
                <w:lang w:val="en-IE"/>
              </w:rPr>
              <w:t>Brief description</w:t>
            </w:r>
          </w:p>
        </w:tc>
      </w:tr>
      <w:tr w:rsidR="00E31EC5" w:rsidRPr="00D15A47" w14:paraId="6E790696" w14:textId="77777777" w:rsidTr="00E31EC5">
        <w:trPr>
          <w:trHeight w:val="397"/>
        </w:trPr>
        <w:tc>
          <w:tcPr>
            <w:tcW w:w="534" w:type="dxa"/>
            <w:tcBorders>
              <w:top w:val="single" w:sz="6" w:space="0" w:color="F79646" w:themeColor="accent6"/>
            </w:tcBorders>
            <w:shd w:val="clear" w:color="auto" w:fill="auto"/>
          </w:tcPr>
          <w:p w14:paraId="4B04B166" w14:textId="2131AA96" w:rsidR="00E31EC5" w:rsidRPr="00D15A47" w:rsidRDefault="00E31EC5" w:rsidP="00E31EC5">
            <w:pPr>
              <w:ind w:left="57" w:right="57"/>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b)</w:t>
            </w:r>
          </w:p>
        </w:tc>
        <w:tc>
          <w:tcPr>
            <w:tcW w:w="10064" w:type="dxa"/>
            <w:tcBorders>
              <w:top w:val="single" w:sz="6" w:space="0" w:color="F79646" w:themeColor="accent6"/>
            </w:tcBorders>
            <w:shd w:val="clear" w:color="auto" w:fill="auto"/>
          </w:tcPr>
          <w:p w14:paraId="0E167F08" w14:textId="77777777" w:rsidR="00E31EC5" w:rsidRPr="00D15A47" w:rsidRDefault="00E31EC5" w:rsidP="00E31EC5">
            <w:pPr>
              <w:ind w:left="57" w:right="57"/>
              <w:rPr>
                <w:rFonts w:ascii="EC Square Sans Cond Pro" w:eastAsia="Times New Roman" w:hAnsi="EC Square Sans Cond Pro" w:cs="Times New Roman"/>
                <w:lang w:val="en-IE"/>
              </w:rPr>
            </w:pPr>
            <w:r w:rsidRPr="00D15A47">
              <w:rPr>
                <w:rFonts w:ascii="EC Square Sans Cond Pro" w:eastAsia="Times New Roman" w:hAnsi="EC Square Sans Cond Pro" w:cs="Times New Roman"/>
                <w:i/>
                <w:color w:val="F79646" w:themeColor="accent6"/>
                <w:lang w:val="en-IE"/>
              </w:rPr>
              <w:t>Brief description</w:t>
            </w:r>
          </w:p>
        </w:tc>
      </w:tr>
      <w:tr w:rsidR="00E31EC5" w:rsidRPr="00D15A47" w14:paraId="5FD37897" w14:textId="77777777" w:rsidTr="00E31EC5">
        <w:trPr>
          <w:trHeight w:val="397"/>
        </w:trPr>
        <w:tc>
          <w:tcPr>
            <w:tcW w:w="534" w:type="dxa"/>
            <w:shd w:val="clear" w:color="auto" w:fill="auto"/>
          </w:tcPr>
          <w:p w14:paraId="33FE9C08" w14:textId="7A953C6F" w:rsidR="00E31EC5" w:rsidRPr="00D15A47" w:rsidRDefault="00E31EC5" w:rsidP="00E31EC5">
            <w:pPr>
              <w:ind w:left="57" w:right="57"/>
              <w:rPr>
                <w:rFonts w:ascii="EC Square Sans Cond Pro" w:eastAsia="Times New Roman" w:hAnsi="EC Square Sans Cond Pro" w:cs="Times New Roman"/>
                <w:b/>
                <w:lang w:val="en-IE"/>
              </w:rPr>
            </w:pPr>
            <w:r w:rsidRPr="00D15A47">
              <w:rPr>
                <w:rFonts w:ascii="EC Square Sans Cond Pro" w:eastAsia="Times New Roman" w:hAnsi="EC Square Sans Cond Pro" w:cs="Times New Roman"/>
                <w:b/>
                <w:lang w:val="en-IE"/>
              </w:rPr>
              <w:t>c)</w:t>
            </w:r>
          </w:p>
        </w:tc>
        <w:tc>
          <w:tcPr>
            <w:tcW w:w="10064" w:type="dxa"/>
            <w:shd w:val="clear" w:color="auto" w:fill="auto"/>
          </w:tcPr>
          <w:p w14:paraId="49B4BC57" w14:textId="77777777" w:rsidR="00E31EC5" w:rsidRPr="00D15A47" w:rsidRDefault="00E31EC5" w:rsidP="00E31EC5">
            <w:pPr>
              <w:ind w:left="57" w:right="57"/>
              <w:rPr>
                <w:rFonts w:ascii="EC Square Sans Cond Pro" w:eastAsia="Times New Roman" w:hAnsi="EC Square Sans Cond Pro" w:cs="Times New Roman"/>
                <w:lang w:val="en-IE"/>
              </w:rPr>
            </w:pPr>
            <w:r w:rsidRPr="00D15A47">
              <w:rPr>
                <w:rFonts w:ascii="EC Square Sans Cond Pro" w:eastAsia="Times New Roman" w:hAnsi="EC Square Sans Cond Pro" w:cs="Times New Roman"/>
                <w:i/>
                <w:color w:val="F79646" w:themeColor="accent6"/>
                <w:lang w:val="en-IE"/>
              </w:rPr>
              <w:t>Brief description</w:t>
            </w:r>
          </w:p>
        </w:tc>
      </w:tr>
    </w:tbl>
    <w:p w14:paraId="2B209078" w14:textId="5C07850C" w:rsidR="00A5332A" w:rsidRPr="00D15A47" w:rsidRDefault="00A5332A" w:rsidP="00E31EC5">
      <w:pPr>
        <w:pStyle w:val="BodyText"/>
        <w:ind w:left="57" w:right="57"/>
        <w:rPr>
          <w:rFonts w:ascii="EC Square Sans Cond Pro" w:hAnsi="EC Square Sans Cond Pro"/>
          <w:sz w:val="22"/>
          <w:szCs w:val="22"/>
          <w:lang w:val="en-IE"/>
        </w:rPr>
      </w:pPr>
    </w:p>
    <w:p w14:paraId="266BBBE3" w14:textId="77777777" w:rsidR="00481808" w:rsidRPr="00D15A47" w:rsidRDefault="00481808" w:rsidP="00E31EC5">
      <w:pPr>
        <w:pStyle w:val="Heading1"/>
        <w:spacing w:before="0"/>
        <w:ind w:left="57" w:right="57"/>
        <w:jc w:val="right"/>
        <w:rPr>
          <w:rFonts w:ascii="EC Square Sans Cond Pro" w:hAnsi="EC Square Sans Cond Pro"/>
          <w:b/>
          <w:color w:val="F48122"/>
          <w:sz w:val="28"/>
          <w:szCs w:val="28"/>
          <w:lang w:val="en-IE"/>
        </w:rPr>
      </w:pPr>
    </w:p>
    <w:p w14:paraId="284ABFED" w14:textId="77777777" w:rsidR="00481808" w:rsidRPr="00D15A47" w:rsidRDefault="00481808" w:rsidP="00E31EC5">
      <w:pPr>
        <w:pStyle w:val="Heading1"/>
        <w:spacing w:before="0"/>
        <w:ind w:left="57" w:right="57"/>
        <w:jc w:val="right"/>
        <w:rPr>
          <w:rFonts w:ascii="EC Square Sans Cond Pro" w:hAnsi="EC Square Sans Cond Pro"/>
          <w:b/>
          <w:color w:val="F48122"/>
          <w:sz w:val="28"/>
          <w:szCs w:val="28"/>
          <w:lang w:val="en-IE"/>
        </w:rPr>
      </w:pPr>
    </w:p>
    <w:p w14:paraId="25DA497E" w14:textId="69D3863E" w:rsidR="00483D38" w:rsidRPr="00D15A47" w:rsidRDefault="00483D38" w:rsidP="00483D38">
      <w:pPr>
        <w:pStyle w:val="Heading1"/>
        <w:spacing w:before="0"/>
        <w:ind w:left="57" w:right="57"/>
        <w:jc w:val="right"/>
        <w:rPr>
          <w:rFonts w:ascii="EC Square Sans Cond Pro" w:hAnsi="EC Square Sans Cond Pro"/>
          <w:b/>
          <w:color w:val="F48122"/>
          <w:sz w:val="28"/>
          <w:szCs w:val="28"/>
          <w:lang w:val="en-IE"/>
        </w:rPr>
      </w:pPr>
      <w:r w:rsidRPr="00D15A47">
        <w:rPr>
          <w:rFonts w:ascii="EC Square Sans Cond Pro" w:hAnsi="EC Square Sans Cond Pro"/>
          <w:b/>
          <w:color w:val="F48122"/>
          <w:sz w:val="28"/>
          <w:szCs w:val="28"/>
          <w:lang w:val="en-IE"/>
        </w:rPr>
        <w:t>Version Number: ______________</w:t>
      </w:r>
    </w:p>
    <w:p w14:paraId="76EB466A" w14:textId="77777777" w:rsidR="00481808" w:rsidRPr="00D15A47" w:rsidRDefault="00481808" w:rsidP="00E31EC5">
      <w:pPr>
        <w:pStyle w:val="Heading1"/>
        <w:spacing w:before="0"/>
        <w:ind w:left="57" w:right="57"/>
        <w:jc w:val="right"/>
        <w:rPr>
          <w:rFonts w:ascii="EC Square Sans Cond Pro" w:hAnsi="EC Square Sans Cond Pro"/>
          <w:b/>
          <w:color w:val="F48122"/>
          <w:sz w:val="28"/>
          <w:szCs w:val="28"/>
          <w:lang w:val="en-IE"/>
        </w:rPr>
      </w:pPr>
    </w:p>
    <w:p w14:paraId="358FBA1D" w14:textId="77777777" w:rsidR="00483D38" w:rsidRPr="00D15A47" w:rsidRDefault="00483D38" w:rsidP="00E31EC5">
      <w:pPr>
        <w:pStyle w:val="Heading1"/>
        <w:spacing w:before="0"/>
        <w:ind w:left="57" w:right="57"/>
        <w:jc w:val="right"/>
        <w:rPr>
          <w:rFonts w:ascii="EC Square Sans Cond Pro" w:hAnsi="EC Square Sans Cond Pro"/>
          <w:b/>
          <w:color w:val="F48122"/>
          <w:sz w:val="28"/>
          <w:szCs w:val="28"/>
          <w:lang w:val="en-IE"/>
        </w:rPr>
      </w:pPr>
    </w:p>
    <w:p w14:paraId="01BA5B9D" w14:textId="49A7FBF4" w:rsidR="00E31EC5" w:rsidRPr="00D15A47" w:rsidRDefault="00483D38" w:rsidP="00E31EC5">
      <w:pPr>
        <w:pStyle w:val="Heading1"/>
        <w:spacing w:before="0"/>
        <w:ind w:left="57" w:right="57"/>
        <w:jc w:val="right"/>
        <w:rPr>
          <w:rFonts w:ascii="EC Square Sans Cond Pro" w:hAnsi="EC Square Sans Cond Pro"/>
          <w:b/>
          <w:color w:val="F48122"/>
          <w:sz w:val="28"/>
          <w:szCs w:val="28"/>
          <w:lang w:val="en-IE"/>
        </w:rPr>
      </w:pPr>
      <w:bookmarkStart w:id="1" w:name="_Hlk139521966"/>
      <w:r w:rsidRPr="00D15A47">
        <w:rPr>
          <w:rFonts w:ascii="EC Square Sans Cond Pro" w:hAnsi="EC Square Sans Cond Pro"/>
          <w:b/>
          <w:color w:val="F48122"/>
          <w:sz w:val="28"/>
          <w:szCs w:val="28"/>
          <w:lang w:val="en-IE"/>
        </w:rPr>
        <w:t>Last upd</w:t>
      </w:r>
      <w:r w:rsidR="00124FDD" w:rsidRPr="00D15A47">
        <w:rPr>
          <w:rFonts w:ascii="EC Square Sans Cond Pro" w:hAnsi="EC Square Sans Cond Pro"/>
          <w:b/>
          <w:color w:val="F48122"/>
          <w:sz w:val="28"/>
          <w:szCs w:val="28"/>
          <w:lang w:val="en-IE"/>
        </w:rPr>
        <w:t>ate</w:t>
      </w:r>
      <w:r w:rsidRPr="00D15A47">
        <w:rPr>
          <w:rFonts w:ascii="EC Square Sans Cond Pro" w:hAnsi="EC Square Sans Cond Pro"/>
          <w:b/>
          <w:color w:val="F48122"/>
          <w:sz w:val="28"/>
          <w:szCs w:val="28"/>
          <w:lang w:val="en-IE"/>
        </w:rPr>
        <w:t>d</w:t>
      </w:r>
      <w:r w:rsidR="00124FDD" w:rsidRPr="00D15A47">
        <w:rPr>
          <w:rFonts w:ascii="EC Square Sans Cond Pro" w:hAnsi="EC Square Sans Cond Pro"/>
          <w:b/>
          <w:color w:val="F48122"/>
          <w:sz w:val="28"/>
          <w:szCs w:val="28"/>
          <w:lang w:val="en-IE"/>
        </w:rPr>
        <w:t xml:space="preserve">: </w:t>
      </w:r>
      <w:r w:rsidR="00A5332A" w:rsidRPr="00D15A47">
        <w:rPr>
          <w:rFonts w:ascii="EC Square Sans Cond Pro" w:hAnsi="EC Square Sans Cond Pro"/>
          <w:b/>
          <w:color w:val="F48122"/>
          <w:sz w:val="28"/>
          <w:szCs w:val="28"/>
          <w:lang w:val="en-IE"/>
        </w:rPr>
        <w:t>______________</w:t>
      </w:r>
    </w:p>
    <w:bookmarkEnd w:id="1"/>
    <w:p w14:paraId="5395D726" w14:textId="77777777" w:rsidR="00E31EC5" w:rsidRPr="00D15A47" w:rsidRDefault="00E31EC5" w:rsidP="00E31EC5">
      <w:pPr>
        <w:pStyle w:val="Heading1"/>
        <w:spacing w:before="0"/>
        <w:ind w:left="57" w:right="57"/>
        <w:rPr>
          <w:rFonts w:ascii="EC Square Sans Cond Pro" w:hAnsi="EC Square Sans Cond Pro"/>
          <w:b/>
          <w:color w:val="F48122"/>
          <w:sz w:val="28"/>
          <w:szCs w:val="28"/>
          <w:lang w:val="en-IE"/>
        </w:rPr>
      </w:pPr>
    </w:p>
    <w:p w14:paraId="4A120403" w14:textId="76CA8D26" w:rsidR="00A5332A" w:rsidRPr="00D15A47" w:rsidRDefault="00E31EC5" w:rsidP="00481808">
      <w:pPr>
        <w:pStyle w:val="Heading1"/>
        <w:spacing w:before="0"/>
        <w:ind w:left="57" w:right="57"/>
        <w:jc w:val="center"/>
        <w:rPr>
          <w:rFonts w:ascii="EC Square Sans Cond Pro" w:hAnsi="EC Square Sans Cond Pro"/>
          <w:b/>
          <w:color w:val="F48122"/>
          <w:sz w:val="28"/>
          <w:szCs w:val="28"/>
          <w:lang w:val="en-IE"/>
        </w:rPr>
      </w:pPr>
      <w:r w:rsidRPr="00D15A47">
        <w:rPr>
          <w:rFonts w:ascii="EC Square Sans Cond Pro" w:hAnsi="EC Square Sans Cond Pro"/>
          <w:b/>
          <w:color w:val="F48122"/>
          <w:sz w:val="28"/>
          <w:szCs w:val="28"/>
          <w:lang w:val="en-IE"/>
        </w:rPr>
        <w:t>***</w:t>
      </w:r>
    </w:p>
    <w:sectPr w:rsidR="00A5332A" w:rsidRPr="00D15A47" w:rsidSect="00A5332A">
      <w:headerReference w:type="even" r:id="rId11"/>
      <w:headerReference w:type="default" r:id="rId12"/>
      <w:footerReference w:type="even" r:id="rId13"/>
      <w:footerReference w:type="default" r:id="rId14"/>
      <w:headerReference w:type="first" r:id="rId15"/>
      <w:footerReference w:type="first" r:id="rId16"/>
      <w:pgSz w:w="11910" w:h="16840"/>
      <w:pgMar w:top="1192" w:right="760" w:bottom="280" w:left="760" w:header="0" w:footer="85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B408F" w14:textId="77777777" w:rsidR="00F125FE" w:rsidRDefault="00F125FE" w:rsidP="0030411E">
      <w:r>
        <w:separator/>
      </w:r>
    </w:p>
  </w:endnote>
  <w:endnote w:type="continuationSeparator" w:id="0">
    <w:p w14:paraId="751B10AB" w14:textId="77777777" w:rsidR="00F125FE" w:rsidRDefault="00F125FE" w:rsidP="00304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ECSquareSansPro-Light">
    <w:altName w:val="Times New Roman"/>
    <w:charset w:val="00"/>
    <w:family w:val="auto"/>
    <w:pitch w:val="variable"/>
    <w:sig w:usb0="00000001"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EC Square Sans Pro">
    <w:panose1 w:val="020B0506040000020004"/>
    <w:charset w:val="00"/>
    <w:family w:val="swiss"/>
    <w:pitch w:val="variable"/>
    <w:sig w:usb0="2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C Square Sans Cond Pro">
    <w:panose1 w:val="020B0506040000020004"/>
    <w:charset w:val="00"/>
    <w:family w:val="swiss"/>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316AD" w14:textId="77777777" w:rsidR="00E31EC5" w:rsidRDefault="00E31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286523"/>
      <w:docPartObj>
        <w:docPartGallery w:val="Page Numbers (Bottom of Page)"/>
        <w:docPartUnique/>
      </w:docPartObj>
    </w:sdtPr>
    <w:sdtEndPr>
      <w:rPr>
        <w:noProof/>
        <w:sz w:val="16"/>
        <w:szCs w:val="16"/>
      </w:rPr>
    </w:sdtEndPr>
    <w:sdtContent>
      <w:p w14:paraId="348C1776" w14:textId="4FCCE82C" w:rsidR="00F125FE" w:rsidRPr="00E31EC5" w:rsidRDefault="00F125FE">
        <w:pPr>
          <w:pStyle w:val="Footer"/>
          <w:jc w:val="right"/>
          <w:rPr>
            <w:sz w:val="16"/>
            <w:szCs w:val="16"/>
          </w:rPr>
        </w:pPr>
        <w:r w:rsidRPr="00E31EC5">
          <w:rPr>
            <w:sz w:val="16"/>
            <w:szCs w:val="16"/>
          </w:rPr>
          <w:fldChar w:fldCharType="begin"/>
        </w:r>
        <w:r w:rsidRPr="00E31EC5">
          <w:rPr>
            <w:sz w:val="16"/>
            <w:szCs w:val="16"/>
          </w:rPr>
          <w:instrText xml:space="preserve"> PAGE   \* MERGEFORMAT </w:instrText>
        </w:r>
        <w:r w:rsidRPr="00E31EC5">
          <w:rPr>
            <w:sz w:val="16"/>
            <w:szCs w:val="16"/>
          </w:rPr>
          <w:fldChar w:fldCharType="separate"/>
        </w:r>
        <w:r w:rsidR="00E31EC5">
          <w:rPr>
            <w:noProof/>
            <w:sz w:val="16"/>
            <w:szCs w:val="16"/>
          </w:rPr>
          <w:t>2</w:t>
        </w:r>
        <w:r w:rsidRPr="00E31EC5">
          <w:rPr>
            <w:noProof/>
            <w:sz w:val="16"/>
            <w:szCs w:val="16"/>
          </w:rPr>
          <w:fldChar w:fldCharType="end"/>
        </w:r>
      </w:p>
    </w:sdtContent>
  </w:sdt>
  <w:p w14:paraId="12248424" w14:textId="54434A74" w:rsidR="00F125FE" w:rsidRDefault="00F125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9F6A0" w14:textId="77777777" w:rsidR="00E31EC5" w:rsidRDefault="00E31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CE6D6" w14:textId="77777777" w:rsidR="00F125FE" w:rsidRDefault="00F125FE" w:rsidP="0030411E">
      <w:r>
        <w:separator/>
      </w:r>
    </w:p>
  </w:footnote>
  <w:footnote w:type="continuationSeparator" w:id="0">
    <w:p w14:paraId="7FE39B42" w14:textId="77777777" w:rsidR="00F125FE" w:rsidRDefault="00F125FE" w:rsidP="0030411E">
      <w:r>
        <w:continuationSeparator/>
      </w:r>
    </w:p>
  </w:footnote>
  <w:footnote w:id="1">
    <w:p w14:paraId="34D368C9" w14:textId="78F19AE4" w:rsidR="00F125FE" w:rsidRPr="00E31EC5" w:rsidRDefault="00F125FE" w:rsidP="0045183F">
      <w:pPr>
        <w:pStyle w:val="FootnoteText"/>
        <w:jc w:val="both"/>
        <w:rPr>
          <w:rFonts w:ascii="EC Square Sans Cond Pro" w:hAnsi="EC Square Sans Cond Pro"/>
          <w:sz w:val="16"/>
          <w:szCs w:val="16"/>
          <w:lang w:val="en-IE"/>
        </w:rPr>
      </w:pPr>
      <w:r w:rsidRPr="00E31EC5">
        <w:rPr>
          <w:rStyle w:val="FootnoteReference"/>
          <w:rFonts w:ascii="EC Square Sans Cond Pro" w:hAnsi="EC Square Sans Cond Pro"/>
          <w:sz w:val="16"/>
          <w:szCs w:val="16"/>
        </w:rPr>
        <w:footnoteRef/>
      </w:r>
      <w:r w:rsidRPr="00E31EC5">
        <w:rPr>
          <w:rFonts w:ascii="EC Square Sans Cond Pro" w:hAnsi="EC Square Sans Cond Pro"/>
          <w:sz w:val="16"/>
          <w:szCs w:val="16"/>
        </w:rPr>
        <w:t xml:space="preserve"> DG ECHO handles personal data in accordance with Regulation (EC) </w:t>
      </w:r>
      <w:r w:rsidRPr="00E31EC5">
        <w:rPr>
          <w:rFonts w:ascii="EC Square Sans Cond Pro" w:hAnsi="EC Square Sans Cond Pro"/>
          <w:sz w:val="16"/>
          <w:szCs w:val="16"/>
          <w:lang w:val="en-GB"/>
        </w:rPr>
        <w:t xml:space="preserve">2018/1725 </w:t>
      </w:r>
      <w:r w:rsidRPr="00E31EC5">
        <w:rPr>
          <w:rFonts w:ascii="EC Square Sans Cond Pro" w:hAnsi="EC Square Sans Cond Pro"/>
          <w:sz w:val="16"/>
          <w:szCs w:val="16"/>
        </w:rPr>
        <w:t xml:space="preserve">on the protection of individuals </w:t>
      </w:r>
      <w:proofErr w:type="gramStart"/>
      <w:r w:rsidRPr="00E31EC5">
        <w:rPr>
          <w:rFonts w:ascii="EC Square Sans Cond Pro" w:hAnsi="EC Square Sans Cond Pro"/>
          <w:sz w:val="16"/>
          <w:szCs w:val="16"/>
        </w:rPr>
        <w:t>with regard to</w:t>
      </w:r>
      <w:proofErr w:type="gramEnd"/>
      <w:r w:rsidRPr="00E31EC5">
        <w:rPr>
          <w:rFonts w:ascii="EC Square Sans Cond Pro" w:hAnsi="EC Square Sans Cond Pro"/>
          <w:sz w:val="16"/>
          <w:szCs w:val="16"/>
        </w:rPr>
        <w:t xml:space="preserve"> the processing of personal data by the Community institutions and bodies and on the free movement of such data. The data shared with DG ECHO will be processed </w:t>
      </w:r>
      <w:proofErr w:type="gramStart"/>
      <w:r w:rsidRPr="00E31EC5">
        <w:rPr>
          <w:rFonts w:ascii="EC Square Sans Cond Pro" w:hAnsi="EC Square Sans Cond Pro"/>
          <w:sz w:val="16"/>
          <w:szCs w:val="16"/>
        </w:rPr>
        <w:t>in order to</w:t>
      </w:r>
      <w:proofErr w:type="gramEnd"/>
      <w:r w:rsidRPr="00E31EC5">
        <w:rPr>
          <w:rFonts w:ascii="EC Square Sans Cond Pro" w:hAnsi="EC Square Sans Cond Pro"/>
          <w:sz w:val="16"/>
          <w:szCs w:val="16"/>
        </w:rPr>
        <w:t xml:space="preserve"> ensure the protection of the financial interests of the Union in compliance in particular with Regulation (EU) 2018/1046 and Regulation (EU, Euratom) 883/2013. </w:t>
      </w:r>
      <w:proofErr w:type="gramStart"/>
      <w:r w:rsidRPr="00E31EC5">
        <w:rPr>
          <w:rFonts w:ascii="EC Square Sans Cond Pro" w:hAnsi="EC Square Sans Cond Pro"/>
          <w:sz w:val="16"/>
          <w:szCs w:val="16"/>
        </w:rPr>
        <w:t>In  the</w:t>
      </w:r>
      <w:proofErr w:type="gramEnd"/>
      <w:r w:rsidRPr="00E31EC5">
        <w:rPr>
          <w:rFonts w:ascii="EC Square Sans Cond Pro" w:hAnsi="EC Square Sans Cond Pro"/>
          <w:sz w:val="16"/>
          <w:szCs w:val="16"/>
        </w:rPr>
        <w:t xml:space="preserve">  event  of suspected fraud,  the  matter  will  be  referred to ECHO’s Anti-Fraud team who may then alert the  authorities  and  bodies  designated  by  the  applicable  legislation,  in  particular to the European Commission Anti-fraud Office (OLAF).</w:t>
      </w:r>
    </w:p>
  </w:footnote>
  <w:footnote w:id="2">
    <w:p w14:paraId="6A9ED24B" w14:textId="77777777" w:rsidR="00D15A47" w:rsidRPr="00E31EC5" w:rsidRDefault="00D15A47" w:rsidP="000F1AE4">
      <w:pPr>
        <w:pStyle w:val="FootnoteText"/>
        <w:jc w:val="both"/>
        <w:rPr>
          <w:rFonts w:ascii="EC Square Sans Cond Pro" w:hAnsi="EC Square Sans Cond Pro"/>
          <w:sz w:val="16"/>
          <w:szCs w:val="16"/>
          <w:lang w:val="en-IE"/>
        </w:rPr>
      </w:pPr>
      <w:r w:rsidRPr="00E31EC5">
        <w:rPr>
          <w:rStyle w:val="FootnoteReference"/>
          <w:rFonts w:ascii="EC Square Sans Cond Pro" w:hAnsi="EC Square Sans Cond Pro"/>
          <w:sz w:val="16"/>
          <w:szCs w:val="16"/>
        </w:rPr>
        <w:footnoteRef/>
      </w:r>
      <w:r w:rsidRPr="00E31EC5">
        <w:rPr>
          <w:rFonts w:ascii="EC Square Sans Cond Pro" w:hAnsi="EC Square Sans Cond Pro"/>
          <w:sz w:val="16"/>
          <w:szCs w:val="16"/>
        </w:rPr>
        <w:t xml:space="preserve"> </w:t>
      </w:r>
      <w:r w:rsidRPr="00E31EC5">
        <w:rPr>
          <w:rFonts w:ascii="EC Square Sans Cond Pro" w:hAnsi="EC Square Sans Cond Pro"/>
          <w:sz w:val="16"/>
          <w:szCs w:val="16"/>
          <w:lang w:val="en-IE"/>
        </w:rPr>
        <w:t>To be updated when possible.</w:t>
      </w:r>
    </w:p>
  </w:footnote>
  <w:footnote w:id="3">
    <w:p w14:paraId="4279C245" w14:textId="45919C6D" w:rsidR="00F125FE" w:rsidRPr="00E31EC5" w:rsidRDefault="00F125FE" w:rsidP="00E31EC5">
      <w:pPr>
        <w:pStyle w:val="FootnoteText"/>
        <w:jc w:val="both"/>
        <w:rPr>
          <w:rFonts w:ascii="EC Square Sans Cond Pro" w:hAnsi="EC Square Sans Cond Pro"/>
          <w:sz w:val="16"/>
          <w:szCs w:val="16"/>
          <w:lang w:val="en-IE"/>
        </w:rPr>
      </w:pPr>
      <w:r w:rsidRPr="00E31EC5">
        <w:rPr>
          <w:rStyle w:val="FootnoteReference"/>
          <w:rFonts w:ascii="EC Square Sans Cond Pro" w:hAnsi="EC Square Sans Cond Pro"/>
          <w:sz w:val="16"/>
          <w:szCs w:val="16"/>
        </w:rPr>
        <w:footnoteRef/>
      </w:r>
      <w:r w:rsidRPr="00E31EC5">
        <w:rPr>
          <w:rFonts w:ascii="EC Square Sans Cond Pro" w:hAnsi="EC Square Sans Cond Pro"/>
          <w:sz w:val="16"/>
          <w:szCs w:val="16"/>
        </w:rPr>
        <w:t xml:space="preserve"> ‘Force majeure’ means any situation or event that: - prevents either party from fulfilling their obligations under the Agreement, - was unforeseeable, exceptional situation and beyond the parties’ control, - was not due to error or negligence on their part (or on the part of other participants involved in the action), and - proves to be inevitable </w:t>
      </w:r>
      <w:proofErr w:type="gramStart"/>
      <w:r w:rsidRPr="00E31EC5">
        <w:rPr>
          <w:rFonts w:ascii="EC Square Sans Cond Pro" w:hAnsi="EC Square Sans Cond Pro"/>
          <w:sz w:val="16"/>
          <w:szCs w:val="16"/>
        </w:rPr>
        <w:t>in spite of</w:t>
      </w:r>
      <w:proofErr w:type="gramEnd"/>
      <w:r w:rsidRPr="00E31EC5">
        <w:rPr>
          <w:rFonts w:ascii="EC Square Sans Cond Pro" w:hAnsi="EC Square Sans Cond Pro"/>
          <w:sz w:val="16"/>
          <w:szCs w:val="16"/>
        </w:rPr>
        <w:t xml:space="preserve"> exercising all due diligence.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C9DC3" w14:textId="77777777" w:rsidR="00E31EC5" w:rsidRDefault="00E31E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876EA" w14:textId="77777777" w:rsidR="00E31EC5" w:rsidRDefault="00E31E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29EB3" w14:textId="460A8484" w:rsidR="00F125FE" w:rsidRDefault="00F125FE">
    <w:pPr>
      <w:pStyle w:val="Header"/>
    </w:pPr>
    <w:r>
      <w:rPr>
        <w:noProof/>
        <w:lang w:val="en-GB" w:eastAsia="en-GB"/>
      </w:rPr>
      <w:drawing>
        <wp:anchor distT="0" distB="0" distL="0" distR="0" simplePos="0" relativeHeight="251661312" behindDoc="1" locked="0" layoutInCell="1" allowOverlap="1" wp14:anchorId="3ED192E5" wp14:editId="4167E20A">
          <wp:simplePos x="0" y="0"/>
          <wp:positionH relativeFrom="margin">
            <wp:posOffset>-140694</wp:posOffset>
          </wp:positionH>
          <wp:positionV relativeFrom="paragraph">
            <wp:posOffset>119270</wp:posOffset>
          </wp:positionV>
          <wp:extent cx="6646794" cy="846391"/>
          <wp:effectExtent l="0" t="0" r="1905" b="0"/>
          <wp:wrapNone/>
          <wp:docPr id="1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646794" cy="846391"/>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47D93"/>
    <w:multiLevelType w:val="hybridMultilevel"/>
    <w:tmpl w:val="19FE6F64"/>
    <w:lvl w:ilvl="0" w:tplc="2DCE94FC">
      <w:start w:val="1"/>
      <w:numFmt w:val="bullet"/>
      <w:lvlText w:val=""/>
      <w:lvlJc w:val="left"/>
      <w:pPr>
        <w:ind w:left="720" w:hanging="360"/>
      </w:pPr>
      <w:rPr>
        <w:rFonts w:ascii="Wingdings" w:eastAsia="ECSquareSansPro-Light" w:hAnsi="Wingdings" w:cs="ECSquareSansPro-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432B1F"/>
    <w:multiLevelType w:val="hybridMultilevel"/>
    <w:tmpl w:val="7292D1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5A5A3E"/>
    <w:multiLevelType w:val="hybridMultilevel"/>
    <w:tmpl w:val="B6823BF4"/>
    <w:lvl w:ilvl="0" w:tplc="7B90D11C">
      <w:numFmt w:val="bullet"/>
      <w:lvlText w:val="-"/>
      <w:lvlJc w:val="left"/>
      <w:pPr>
        <w:ind w:left="720" w:hanging="360"/>
      </w:pPr>
      <w:rPr>
        <w:rFonts w:ascii="EC Square Sans Pro" w:eastAsia="Times New Roman" w:hAnsi="EC Square Sans Pro" w:cs="Times New Roman" w:hint="default"/>
        <w:color w:val="F79646"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BB2BD4"/>
    <w:multiLevelType w:val="hybridMultilevel"/>
    <w:tmpl w:val="4BD8EB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09932D8"/>
    <w:multiLevelType w:val="hybridMultilevel"/>
    <w:tmpl w:val="90741AB4"/>
    <w:lvl w:ilvl="0" w:tplc="1809000F">
      <w:start w:val="1"/>
      <w:numFmt w:val="decimal"/>
      <w:lvlText w:val="%1."/>
      <w:lvlJc w:val="left"/>
      <w:pPr>
        <w:ind w:left="830" w:hanging="360"/>
      </w:pPr>
    </w:lvl>
    <w:lvl w:ilvl="1" w:tplc="18090019" w:tentative="1">
      <w:start w:val="1"/>
      <w:numFmt w:val="lowerLetter"/>
      <w:lvlText w:val="%2."/>
      <w:lvlJc w:val="left"/>
      <w:pPr>
        <w:ind w:left="1550" w:hanging="360"/>
      </w:pPr>
    </w:lvl>
    <w:lvl w:ilvl="2" w:tplc="1809001B" w:tentative="1">
      <w:start w:val="1"/>
      <w:numFmt w:val="lowerRoman"/>
      <w:lvlText w:val="%3."/>
      <w:lvlJc w:val="right"/>
      <w:pPr>
        <w:ind w:left="2270" w:hanging="180"/>
      </w:pPr>
    </w:lvl>
    <w:lvl w:ilvl="3" w:tplc="1809000F" w:tentative="1">
      <w:start w:val="1"/>
      <w:numFmt w:val="decimal"/>
      <w:lvlText w:val="%4."/>
      <w:lvlJc w:val="left"/>
      <w:pPr>
        <w:ind w:left="2990" w:hanging="360"/>
      </w:pPr>
    </w:lvl>
    <w:lvl w:ilvl="4" w:tplc="18090019" w:tentative="1">
      <w:start w:val="1"/>
      <w:numFmt w:val="lowerLetter"/>
      <w:lvlText w:val="%5."/>
      <w:lvlJc w:val="left"/>
      <w:pPr>
        <w:ind w:left="3710" w:hanging="360"/>
      </w:pPr>
    </w:lvl>
    <w:lvl w:ilvl="5" w:tplc="1809001B" w:tentative="1">
      <w:start w:val="1"/>
      <w:numFmt w:val="lowerRoman"/>
      <w:lvlText w:val="%6."/>
      <w:lvlJc w:val="right"/>
      <w:pPr>
        <w:ind w:left="4430" w:hanging="180"/>
      </w:pPr>
    </w:lvl>
    <w:lvl w:ilvl="6" w:tplc="1809000F" w:tentative="1">
      <w:start w:val="1"/>
      <w:numFmt w:val="decimal"/>
      <w:lvlText w:val="%7."/>
      <w:lvlJc w:val="left"/>
      <w:pPr>
        <w:ind w:left="5150" w:hanging="360"/>
      </w:pPr>
    </w:lvl>
    <w:lvl w:ilvl="7" w:tplc="18090019" w:tentative="1">
      <w:start w:val="1"/>
      <w:numFmt w:val="lowerLetter"/>
      <w:lvlText w:val="%8."/>
      <w:lvlJc w:val="left"/>
      <w:pPr>
        <w:ind w:left="5870" w:hanging="360"/>
      </w:pPr>
    </w:lvl>
    <w:lvl w:ilvl="8" w:tplc="1809001B" w:tentative="1">
      <w:start w:val="1"/>
      <w:numFmt w:val="lowerRoman"/>
      <w:lvlText w:val="%9."/>
      <w:lvlJc w:val="right"/>
      <w:pPr>
        <w:ind w:left="6590" w:hanging="180"/>
      </w:pPr>
    </w:lvl>
  </w:abstractNum>
  <w:abstractNum w:abstractNumId="5" w15:restartNumberingAfterBreak="0">
    <w:nsid w:val="54BF5F24"/>
    <w:multiLevelType w:val="hybridMultilevel"/>
    <w:tmpl w:val="8376C20C"/>
    <w:lvl w:ilvl="0" w:tplc="A7781B24">
      <w:start w:val="10"/>
      <w:numFmt w:val="bullet"/>
      <w:lvlText w:val="-"/>
      <w:lvlJc w:val="left"/>
      <w:pPr>
        <w:ind w:left="417" w:hanging="360"/>
      </w:pPr>
      <w:rPr>
        <w:rFonts w:ascii="EC Square Sans Pro" w:eastAsia="Times New Roman" w:hAnsi="EC Square Sans Pro" w:cs="Times New Roman"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6" w15:restartNumberingAfterBreak="0">
    <w:nsid w:val="5C224EB7"/>
    <w:multiLevelType w:val="hybridMultilevel"/>
    <w:tmpl w:val="006A4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6C5E2C"/>
    <w:multiLevelType w:val="hybridMultilevel"/>
    <w:tmpl w:val="2F5C664E"/>
    <w:lvl w:ilvl="0" w:tplc="7B90D11C">
      <w:numFmt w:val="bullet"/>
      <w:lvlText w:val="-"/>
      <w:lvlJc w:val="left"/>
      <w:pPr>
        <w:ind w:left="720" w:hanging="360"/>
      </w:pPr>
      <w:rPr>
        <w:rFonts w:ascii="EC Square Sans Pro" w:eastAsia="Times New Roman" w:hAnsi="EC Square Sans Pro" w:cs="Times New Roman" w:hint="default"/>
        <w:color w:val="F79646" w:themeColor="accent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94327280">
    <w:abstractNumId w:val="3"/>
  </w:num>
  <w:num w:numId="2" w16cid:durableId="1806385633">
    <w:abstractNumId w:val="2"/>
  </w:num>
  <w:num w:numId="3" w16cid:durableId="1651592057">
    <w:abstractNumId w:val="6"/>
  </w:num>
  <w:num w:numId="4" w16cid:durableId="672227643">
    <w:abstractNumId w:val="1"/>
  </w:num>
  <w:num w:numId="5" w16cid:durableId="973830868">
    <w:abstractNumId w:val="0"/>
  </w:num>
  <w:num w:numId="6" w16cid:durableId="181867798">
    <w:abstractNumId w:val="7"/>
  </w:num>
  <w:num w:numId="7" w16cid:durableId="1787891606">
    <w:abstractNumId w:val="2"/>
  </w:num>
  <w:num w:numId="8" w16cid:durableId="1114400991">
    <w:abstractNumId w:val="4"/>
  </w:num>
  <w:num w:numId="9" w16cid:durableId="11653924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1105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DG-ECHO-FACT-SHEET"/>
  </w:docVars>
  <w:rsids>
    <w:rsidRoot w:val="00A07CE5"/>
    <w:rsid w:val="00020996"/>
    <w:rsid w:val="00022C4C"/>
    <w:rsid w:val="00043018"/>
    <w:rsid w:val="00053921"/>
    <w:rsid w:val="000566FA"/>
    <w:rsid w:val="00065CEC"/>
    <w:rsid w:val="00065D90"/>
    <w:rsid w:val="00072867"/>
    <w:rsid w:val="00082679"/>
    <w:rsid w:val="00094C12"/>
    <w:rsid w:val="000A6E53"/>
    <w:rsid w:val="000C1BC3"/>
    <w:rsid w:val="000C238F"/>
    <w:rsid w:val="000D0571"/>
    <w:rsid w:val="000E4CD3"/>
    <w:rsid w:val="000F1AE4"/>
    <w:rsid w:val="000F2D4F"/>
    <w:rsid w:val="000F440A"/>
    <w:rsid w:val="000F5223"/>
    <w:rsid w:val="001141DA"/>
    <w:rsid w:val="00120CE2"/>
    <w:rsid w:val="001226F3"/>
    <w:rsid w:val="00124FDD"/>
    <w:rsid w:val="0012708F"/>
    <w:rsid w:val="00135715"/>
    <w:rsid w:val="00135B1E"/>
    <w:rsid w:val="00136561"/>
    <w:rsid w:val="0015343E"/>
    <w:rsid w:val="00170716"/>
    <w:rsid w:val="001C4427"/>
    <w:rsid w:val="001D1AD7"/>
    <w:rsid w:val="001F7067"/>
    <w:rsid w:val="00232242"/>
    <w:rsid w:val="002350F9"/>
    <w:rsid w:val="00262A10"/>
    <w:rsid w:val="0026477B"/>
    <w:rsid w:val="002976DE"/>
    <w:rsid w:val="00297995"/>
    <w:rsid w:val="00297C8B"/>
    <w:rsid w:val="002A7378"/>
    <w:rsid w:val="002C45F8"/>
    <w:rsid w:val="002C5451"/>
    <w:rsid w:val="002D45D8"/>
    <w:rsid w:val="002D4CF4"/>
    <w:rsid w:val="002D6240"/>
    <w:rsid w:val="002E1B40"/>
    <w:rsid w:val="002F01E3"/>
    <w:rsid w:val="0030411E"/>
    <w:rsid w:val="003129F0"/>
    <w:rsid w:val="00330248"/>
    <w:rsid w:val="003351C9"/>
    <w:rsid w:val="00335E96"/>
    <w:rsid w:val="00342DBE"/>
    <w:rsid w:val="00346007"/>
    <w:rsid w:val="00371E9D"/>
    <w:rsid w:val="00384980"/>
    <w:rsid w:val="003853BC"/>
    <w:rsid w:val="00387BE0"/>
    <w:rsid w:val="003905BB"/>
    <w:rsid w:val="00393FAC"/>
    <w:rsid w:val="003B4223"/>
    <w:rsid w:val="003B7D30"/>
    <w:rsid w:val="003C1FC7"/>
    <w:rsid w:val="00404C79"/>
    <w:rsid w:val="00404E54"/>
    <w:rsid w:val="00431266"/>
    <w:rsid w:val="0044381B"/>
    <w:rsid w:val="0045183F"/>
    <w:rsid w:val="0045389F"/>
    <w:rsid w:val="00462C83"/>
    <w:rsid w:val="0047070E"/>
    <w:rsid w:val="0048128D"/>
    <w:rsid w:val="00481808"/>
    <w:rsid w:val="00483D38"/>
    <w:rsid w:val="00483F49"/>
    <w:rsid w:val="00492F32"/>
    <w:rsid w:val="00496F35"/>
    <w:rsid w:val="004D2285"/>
    <w:rsid w:val="004D76AF"/>
    <w:rsid w:val="00501A9E"/>
    <w:rsid w:val="00503F20"/>
    <w:rsid w:val="00512245"/>
    <w:rsid w:val="0052086B"/>
    <w:rsid w:val="0052702E"/>
    <w:rsid w:val="00527C09"/>
    <w:rsid w:val="00534D12"/>
    <w:rsid w:val="005435EF"/>
    <w:rsid w:val="00556AFF"/>
    <w:rsid w:val="0056011C"/>
    <w:rsid w:val="00574DA7"/>
    <w:rsid w:val="005B7BBF"/>
    <w:rsid w:val="005C1A3A"/>
    <w:rsid w:val="005D720E"/>
    <w:rsid w:val="005E1358"/>
    <w:rsid w:val="005E6741"/>
    <w:rsid w:val="00600894"/>
    <w:rsid w:val="00616662"/>
    <w:rsid w:val="00622F18"/>
    <w:rsid w:val="006239CC"/>
    <w:rsid w:val="0063519E"/>
    <w:rsid w:val="00647EA7"/>
    <w:rsid w:val="00652EEC"/>
    <w:rsid w:val="006603BA"/>
    <w:rsid w:val="00681858"/>
    <w:rsid w:val="006C656B"/>
    <w:rsid w:val="006E6C5B"/>
    <w:rsid w:val="00707D7C"/>
    <w:rsid w:val="00707F6E"/>
    <w:rsid w:val="00722D97"/>
    <w:rsid w:val="00732CC5"/>
    <w:rsid w:val="007372A6"/>
    <w:rsid w:val="00745749"/>
    <w:rsid w:val="00751D55"/>
    <w:rsid w:val="007537FB"/>
    <w:rsid w:val="0079152B"/>
    <w:rsid w:val="007A5D8A"/>
    <w:rsid w:val="007A6A7C"/>
    <w:rsid w:val="007B07F9"/>
    <w:rsid w:val="007B30F2"/>
    <w:rsid w:val="007E4F0D"/>
    <w:rsid w:val="007F2C82"/>
    <w:rsid w:val="00804948"/>
    <w:rsid w:val="008237BA"/>
    <w:rsid w:val="0082673F"/>
    <w:rsid w:val="00827178"/>
    <w:rsid w:val="00864087"/>
    <w:rsid w:val="00880D25"/>
    <w:rsid w:val="00887726"/>
    <w:rsid w:val="00895179"/>
    <w:rsid w:val="008B0CAD"/>
    <w:rsid w:val="008D3275"/>
    <w:rsid w:val="008E4788"/>
    <w:rsid w:val="00903BBD"/>
    <w:rsid w:val="00922D8B"/>
    <w:rsid w:val="00925C57"/>
    <w:rsid w:val="00931AAF"/>
    <w:rsid w:val="009436B7"/>
    <w:rsid w:val="00952413"/>
    <w:rsid w:val="00961EFA"/>
    <w:rsid w:val="009844A6"/>
    <w:rsid w:val="009A3792"/>
    <w:rsid w:val="009A4CAD"/>
    <w:rsid w:val="009C2740"/>
    <w:rsid w:val="009C32FA"/>
    <w:rsid w:val="009C3BCA"/>
    <w:rsid w:val="009D0F3E"/>
    <w:rsid w:val="009D137E"/>
    <w:rsid w:val="009D2443"/>
    <w:rsid w:val="009D3841"/>
    <w:rsid w:val="00A034DE"/>
    <w:rsid w:val="00A07CE5"/>
    <w:rsid w:val="00A11C59"/>
    <w:rsid w:val="00A2154D"/>
    <w:rsid w:val="00A21C87"/>
    <w:rsid w:val="00A26F08"/>
    <w:rsid w:val="00A27D2F"/>
    <w:rsid w:val="00A34BA6"/>
    <w:rsid w:val="00A352DE"/>
    <w:rsid w:val="00A5332A"/>
    <w:rsid w:val="00A55700"/>
    <w:rsid w:val="00A90851"/>
    <w:rsid w:val="00A920F1"/>
    <w:rsid w:val="00A923BC"/>
    <w:rsid w:val="00AB4D09"/>
    <w:rsid w:val="00AC57BD"/>
    <w:rsid w:val="00AC7FD8"/>
    <w:rsid w:val="00B14014"/>
    <w:rsid w:val="00B178CB"/>
    <w:rsid w:val="00B2006C"/>
    <w:rsid w:val="00B36CB2"/>
    <w:rsid w:val="00B43624"/>
    <w:rsid w:val="00B67FBD"/>
    <w:rsid w:val="00B86AB0"/>
    <w:rsid w:val="00BA6850"/>
    <w:rsid w:val="00BC186C"/>
    <w:rsid w:val="00BD0A36"/>
    <w:rsid w:val="00BD0A52"/>
    <w:rsid w:val="00BE52DC"/>
    <w:rsid w:val="00BE717F"/>
    <w:rsid w:val="00BF1938"/>
    <w:rsid w:val="00C15A7C"/>
    <w:rsid w:val="00C16E12"/>
    <w:rsid w:val="00C26C4F"/>
    <w:rsid w:val="00C338AA"/>
    <w:rsid w:val="00C33BAE"/>
    <w:rsid w:val="00C370C3"/>
    <w:rsid w:val="00C40A20"/>
    <w:rsid w:val="00C50CA3"/>
    <w:rsid w:val="00C52F39"/>
    <w:rsid w:val="00C56B3B"/>
    <w:rsid w:val="00C636F5"/>
    <w:rsid w:val="00C854A5"/>
    <w:rsid w:val="00CC50C4"/>
    <w:rsid w:val="00CC5DBF"/>
    <w:rsid w:val="00D04EFA"/>
    <w:rsid w:val="00D0551F"/>
    <w:rsid w:val="00D06F4D"/>
    <w:rsid w:val="00D14A12"/>
    <w:rsid w:val="00D14E26"/>
    <w:rsid w:val="00D15A47"/>
    <w:rsid w:val="00D15C48"/>
    <w:rsid w:val="00D3156C"/>
    <w:rsid w:val="00D33FCE"/>
    <w:rsid w:val="00D37904"/>
    <w:rsid w:val="00D43527"/>
    <w:rsid w:val="00D564AE"/>
    <w:rsid w:val="00D66DC9"/>
    <w:rsid w:val="00D72EF8"/>
    <w:rsid w:val="00D74425"/>
    <w:rsid w:val="00D81C57"/>
    <w:rsid w:val="00D9559B"/>
    <w:rsid w:val="00DA33B1"/>
    <w:rsid w:val="00DA54F3"/>
    <w:rsid w:val="00DC6849"/>
    <w:rsid w:val="00DD4AE8"/>
    <w:rsid w:val="00DD7442"/>
    <w:rsid w:val="00DD7A1A"/>
    <w:rsid w:val="00DE4031"/>
    <w:rsid w:val="00DF1900"/>
    <w:rsid w:val="00E126B3"/>
    <w:rsid w:val="00E2461F"/>
    <w:rsid w:val="00E31EC5"/>
    <w:rsid w:val="00E3219A"/>
    <w:rsid w:val="00E352B7"/>
    <w:rsid w:val="00E43598"/>
    <w:rsid w:val="00E7154A"/>
    <w:rsid w:val="00E76F4A"/>
    <w:rsid w:val="00EB271C"/>
    <w:rsid w:val="00EB720D"/>
    <w:rsid w:val="00F038BF"/>
    <w:rsid w:val="00F07637"/>
    <w:rsid w:val="00F125FE"/>
    <w:rsid w:val="00F51C87"/>
    <w:rsid w:val="00F768CE"/>
    <w:rsid w:val="00F9097D"/>
    <w:rsid w:val="00F94F33"/>
    <w:rsid w:val="00FB1393"/>
    <w:rsid w:val="00FD108F"/>
    <w:rsid w:val="00FD2189"/>
    <w:rsid w:val="00FE1383"/>
    <w:rsid w:val="00FE2596"/>
    <w:rsid w:val="00FE7D96"/>
    <w:rsid w:val="00FF4080"/>
    <w:rsid w:val="00FF563F"/>
    <w:rsid w:val="02F1F7BE"/>
    <w:rsid w:val="03838BFE"/>
    <w:rsid w:val="19122AB8"/>
    <w:rsid w:val="19FDAA73"/>
    <w:rsid w:val="1CCD6D53"/>
    <w:rsid w:val="28CC3CB3"/>
    <w:rsid w:val="34552DA3"/>
    <w:rsid w:val="3A7012D6"/>
    <w:rsid w:val="47A8BDB7"/>
    <w:rsid w:val="4CAD3AAF"/>
    <w:rsid w:val="4DDB3C27"/>
    <w:rsid w:val="4E3A74EF"/>
    <w:rsid w:val="525CDD2B"/>
    <w:rsid w:val="731B5908"/>
    <w:rsid w:val="732CC5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1546E73F"/>
  <w15:docId w15:val="{3E043BE3-ADA8-467F-A8F1-1EA785417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ECSquareSansPro-Light" w:eastAsia="ECSquareSansPro-Light" w:hAnsi="ECSquareSansPro-Light" w:cs="ECSquareSansPro-Light"/>
    </w:rPr>
  </w:style>
  <w:style w:type="paragraph" w:styleId="Heading1">
    <w:name w:val="heading 1"/>
    <w:basedOn w:val="Normal"/>
    <w:uiPriority w:val="1"/>
    <w:qFormat/>
    <w:pPr>
      <w:spacing w:before="1"/>
      <w:ind w:left="110"/>
      <w:jc w:val="both"/>
      <w:outlineLvl w:val="0"/>
    </w:pPr>
    <w:rPr>
      <w:rFonts w:ascii="EC Square Sans Pro" w:eastAsia="EC Square Sans Pro" w:hAnsi="EC Square Sans Pro" w:cs="EC Square Sans Pro"/>
      <w:sz w:val="39"/>
      <w:szCs w:val="3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A07CE5"/>
    <w:rPr>
      <w:color w:val="808080"/>
    </w:rPr>
  </w:style>
  <w:style w:type="paragraph" w:styleId="BalloonText">
    <w:name w:val="Balloon Text"/>
    <w:basedOn w:val="Normal"/>
    <w:link w:val="BalloonTextChar"/>
    <w:uiPriority w:val="99"/>
    <w:semiHidden/>
    <w:unhideWhenUsed/>
    <w:rsid w:val="00A07C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7CE5"/>
    <w:rPr>
      <w:rFonts w:ascii="Segoe UI" w:eastAsia="ECSquareSansPro-Light" w:hAnsi="Segoe UI" w:cs="Segoe UI"/>
      <w:sz w:val="18"/>
      <w:szCs w:val="18"/>
    </w:rPr>
  </w:style>
  <w:style w:type="character" w:styleId="Hyperlink">
    <w:name w:val="Hyperlink"/>
    <w:basedOn w:val="DefaultParagraphFont"/>
    <w:uiPriority w:val="99"/>
    <w:unhideWhenUsed/>
    <w:rsid w:val="00496F35"/>
    <w:rPr>
      <w:color w:val="0000FF" w:themeColor="hyperlink"/>
      <w:u w:val="single"/>
    </w:rPr>
  </w:style>
  <w:style w:type="paragraph" w:styleId="Header">
    <w:name w:val="header"/>
    <w:basedOn w:val="Normal"/>
    <w:link w:val="HeaderChar"/>
    <w:uiPriority w:val="99"/>
    <w:unhideWhenUsed/>
    <w:rsid w:val="0030411E"/>
    <w:pPr>
      <w:tabs>
        <w:tab w:val="center" w:pos="4513"/>
        <w:tab w:val="right" w:pos="9026"/>
      </w:tabs>
    </w:pPr>
  </w:style>
  <w:style w:type="character" w:customStyle="1" w:styleId="HeaderChar">
    <w:name w:val="Header Char"/>
    <w:basedOn w:val="DefaultParagraphFont"/>
    <w:link w:val="Header"/>
    <w:uiPriority w:val="99"/>
    <w:rsid w:val="0030411E"/>
    <w:rPr>
      <w:rFonts w:ascii="ECSquareSansPro-Light" w:eastAsia="ECSquareSansPro-Light" w:hAnsi="ECSquareSansPro-Light" w:cs="ECSquareSansPro-Light"/>
    </w:rPr>
  </w:style>
  <w:style w:type="paragraph" w:styleId="Footer">
    <w:name w:val="footer"/>
    <w:basedOn w:val="Normal"/>
    <w:link w:val="FooterChar"/>
    <w:uiPriority w:val="99"/>
    <w:unhideWhenUsed/>
    <w:rsid w:val="0030411E"/>
    <w:pPr>
      <w:tabs>
        <w:tab w:val="center" w:pos="4513"/>
        <w:tab w:val="right" w:pos="9026"/>
      </w:tabs>
    </w:pPr>
  </w:style>
  <w:style w:type="character" w:customStyle="1" w:styleId="FooterChar">
    <w:name w:val="Footer Char"/>
    <w:basedOn w:val="DefaultParagraphFont"/>
    <w:link w:val="Footer"/>
    <w:uiPriority w:val="99"/>
    <w:rsid w:val="0030411E"/>
    <w:rPr>
      <w:rFonts w:ascii="ECSquareSansPro-Light" w:eastAsia="ECSquareSansPro-Light" w:hAnsi="ECSquareSansPro-Light" w:cs="ECSquareSansPro-Light"/>
    </w:rPr>
  </w:style>
  <w:style w:type="character" w:styleId="IntenseEmphasis">
    <w:name w:val="Intense Emphasis"/>
    <w:basedOn w:val="DefaultParagraphFont"/>
    <w:uiPriority w:val="21"/>
    <w:qFormat/>
    <w:rsid w:val="00D14A12"/>
    <w:rPr>
      <w:b/>
      <w:bCs/>
      <w:i/>
      <w:iCs/>
      <w:color w:val="4F81BD" w:themeColor="accent1"/>
    </w:rPr>
  </w:style>
  <w:style w:type="character" w:styleId="CommentReference">
    <w:name w:val="annotation reference"/>
    <w:basedOn w:val="DefaultParagraphFont"/>
    <w:uiPriority w:val="99"/>
    <w:semiHidden/>
    <w:unhideWhenUsed/>
    <w:rsid w:val="00297C8B"/>
    <w:rPr>
      <w:sz w:val="16"/>
      <w:szCs w:val="16"/>
    </w:rPr>
  </w:style>
  <w:style w:type="paragraph" w:styleId="CommentText">
    <w:name w:val="annotation text"/>
    <w:basedOn w:val="Normal"/>
    <w:link w:val="CommentTextChar"/>
    <w:uiPriority w:val="99"/>
    <w:unhideWhenUsed/>
    <w:rsid w:val="00297C8B"/>
    <w:rPr>
      <w:sz w:val="20"/>
      <w:szCs w:val="20"/>
    </w:rPr>
  </w:style>
  <w:style w:type="character" w:customStyle="1" w:styleId="CommentTextChar">
    <w:name w:val="Comment Text Char"/>
    <w:basedOn w:val="DefaultParagraphFont"/>
    <w:link w:val="CommentText"/>
    <w:uiPriority w:val="99"/>
    <w:rsid w:val="00297C8B"/>
    <w:rPr>
      <w:rFonts w:ascii="ECSquareSansPro-Light" w:eastAsia="ECSquareSansPro-Light" w:hAnsi="ECSquareSansPro-Light" w:cs="ECSquareSansPro-Light"/>
      <w:sz w:val="20"/>
      <w:szCs w:val="20"/>
    </w:rPr>
  </w:style>
  <w:style w:type="paragraph" w:styleId="CommentSubject">
    <w:name w:val="annotation subject"/>
    <w:basedOn w:val="CommentText"/>
    <w:next w:val="CommentText"/>
    <w:link w:val="CommentSubjectChar"/>
    <w:uiPriority w:val="99"/>
    <w:semiHidden/>
    <w:unhideWhenUsed/>
    <w:rsid w:val="00297C8B"/>
    <w:rPr>
      <w:b/>
      <w:bCs/>
    </w:rPr>
  </w:style>
  <w:style w:type="character" w:customStyle="1" w:styleId="CommentSubjectChar">
    <w:name w:val="Comment Subject Char"/>
    <w:basedOn w:val="CommentTextChar"/>
    <w:link w:val="CommentSubject"/>
    <w:uiPriority w:val="99"/>
    <w:semiHidden/>
    <w:rsid w:val="00297C8B"/>
    <w:rPr>
      <w:rFonts w:ascii="ECSquareSansPro-Light" w:eastAsia="ECSquareSansPro-Light" w:hAnsi="ECSquareSansPro-Light" w:cs="ECSquareSansPro-Light"/>
      <w:b/>
      <w:bCs/>
      <w:sz w:val="20"/>
      <w:szCs w:val="20"/>
    </w:rPr>
  </w:style>
  <w:style w:type="paragraph" w:styleId="FootnoteText">
    <w:name w:val="footnote text"/>
    <w:basedOn w:val="Normal"/>
    <w:link w:val="FootnoteTextChar"/>
    <w:uiPriority w:val="99"/>
    <w:semiHidden/>
    <w:unhideWhenUsed/>
    <w:rsid w:val="00065D90"/>
    <w:rPr>
      <w:sz w:val="20"/>
      <w:szCs w:val="20"/>
    </w:rPr>
  </w:style>
  <w:style w:type="character" w:customStyle="1" w:styleId="FootnoteTextChar">
    <w:name w:val="Footnote Text Char"/>
    <w:basedOn w:val="DefaultParagraphFont"/>
    <w:link w:val="FootnoteText"/>
    <w:uiPriority w:val="99"/>
    <w:semiHidden/>
    <w:rsid w:val="00065D90"/>
    <w:rPr>
      <w:rFonts w:ascii="ECSquareSansPro-Light" w:eastAsia="ECSquareSansPro-Light" w:hAnsi="ECSquareSansPro-Light" w:cs="ECSquareSansPro-Light"/>
      <w:sz w:val="20"/>
      <w:szCs w:val="20"/>
    </w:rPr>
  </w:style>
  <w:style w:type="character" w:styleId="FootnoteReference">
    <w:name w:val="footnote reference"/>
    <w:basedOn w:val="DefaultParagraphFont"/>
    <w:uiPriority w:val="99"/>
    <w:semiHidden/>
    <w:unhideWhenUsed/>
    <w:rsid w:val="00065D90"/>
    <w:rPr>
      <w:vertAlign w:val="superscript"/>
    </w:rPr>
  </w:style>
  <w:style w:type="character" w:customStyle="1" w:styleId="UnresolvedMention1">
    <w:name w:val="Unresolved Mention1"/>
    <w:basedOn w:val="DefaultParagraphFont"/>
    <w:uiPriority w:val="99"/>
    <w:semiHidden/>
    <w:unhideWhenUsed/>
    <w:rsid w:val="008B0CAD"/>
    <w:rPr>
      <w:color w:val="605E5C"/>
      <w:shd w:val="clear" w:color="auto" w:fill="E1DFDD"/>
    </w:rPr>
  </w:style>
  <w:style w:type="character" w:styleId="FollowedHyperlink">
    <w:name w:val="FollowedHyperlink"/>
    <w:basedOn w:val="DefaultParagraphFont"/>
    <w:uiPriority w:val="99"/>
    <w:semiHidden/>
    <w:unhideWhenUsed/>
    <w:rsid w:val="00827178"/>
    <w:rPr>
      <w:color w:val="800080" w:themeColor="followedHyperlink"/>
      <w:u w:val="single"/>
    </w:rPr>
  </w:style>
  <w:style w:type="paragraph" w:styleId="Revision">
    <w:name w:val="Revision"/>
    <w:hidden/>
    <w:uiPriority w:val="99"/>
    <w:semiHidden/>
    <w:rsid w:val="002F01E3"/>
    <w:pPr>
      <w:widowControl/>
      <w:autoSpaceDE/>
      <w:autoSpaceDN/>
    </w:pPr>
    <w:rPr>
      <w:rFonts w:ascii="ECSquareSansPro-Light" w:eastAsia="ECSquareSansPro-Light" w:hAnsi="ECSquareSansPro-Light" w:cs="ECSquareSansPro-Light"/>
    </w:rPr>
  </w:style>
  <w:style w:type="character" w:customStyle="1" w:styleId="UnresolvedMention2">
    <w:name w:val="Unresolved Mention2"/>
    <w:basedOn w:val="DefaultParagraphFont"/>
    <w:uiPriority w:val="99"/>
    <w:semiHidden/>
    <w:unhideWhenUsed/>
    <w:rsid w:val="002F01E3"/>
    <w:rPr>
      <w:color w:val="605E5C"/>
      <w:shd w:val="clear" w:color="auto" w:fill="E1DFDD"/>
    </w:rPr>
  </w:style>
  <w:style w:type="character" w:styleId="UnresolvedMention">
    <w:name w:val="Unresolved Mention"/>
    <w:basedOn w:val="DefaultParagraphFont"/>
    <w:uiPriority w:val="99"/>
    <w:semiHidden/>
    <w:unhideWhenUsed/>
    <w:rsid w:val="003B42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496662">
      <w:bodyDiv w:val="1"/>
      <w:marLeft w:val="0"/>
      <w:marRight w:val="0"/>
      <w:marTop w:val="0"/>
      <w:marBottom w:val="0"/>
      <w:divBdr>
        <w:top w:val="none" w:sz="0" w:space="0" w:color="auto"/>
        <w:left w:val="none" w:sz="0" w:space="0" w:color="auto"/>
        <w:bottom w:val="none" w:sz="0" w:space="0" w:color="auto"/>
        <w:right w:val="none" w:sz="0" w:space="0" w:color="auto"/>
      </w:divBdr>
    </w:div>
    <w:div w:id="425883614">
      <w:bodyDiv w:val="1"/>
      <w:marLeft w:val="0"/>
      <w:marRight w:val="0"/>
      <w:marTop w:val="0"/>
      <w:marBottom w:val="0"/>
      <w:divBdr>
        <w:top w:val="none" w:sz="0" w:space="0" w:color="auto"/>
        <w:left w:val="none" w:sz="0" w:space="0" w:color="auto"/>
        <w:bottom w:val="none" w:sz="0" w:space="0" w:color="auto"/>
        <w:right w:val="none" w:sz="0" w:space="0" w:color="auto"/>
      </w:divBdr>
    </w:div>
    <w:div w:id="895168439">
      <w:bodyDiv w:val="1"/>
      <w:marLeft w:val="0"/>
      <w:marRight w:val="0"/>
      <w:marTop w:val="0"/>
      <w:marBottom w:val="0"/>
      <w:divBdr>
        <w:top w:val="none" w:sz="0" w:space="0" w:color="auto"/>
        <w:left w:val="none" w:sz="0" w:space="0" w:color="auto"/>
        <w:bottom w:val="none" w:sz="0" w:space="0" w:color="auto"/>
        <w:right w:val="none" w:sz="0" w:space="0" w:color="auto"/>
      </w:divBdr>
    </w:div>
    <w:div w:id="1025181670">
      <w:bodyDiv w:val="1"/>
      <w:marLeft w:val="0"/>
      <w:marRight w:val="0"/>
      <w:marTop w:val="0"/>
      <w:marBottom w:val="0"/>
      <w:divBdr>
        <w:top w:val="none" w:sz="0" w:space="0" w:color="auto"/>
        <w:left w:val="none" w:sz="0" w:space="0" w:color="auto"/>
        <w:bottom w:val="none" w:sz="0" w:space="0" w:color="auto"/>
        <w:right w:val="none" w:sz="0" w:space="0" w:color="auto"/>
      </w:divBdr>
    </w:div>
    <w:div w:id="1852403839">
      <w:bodyDiv w:val="1"/>
      <w:marLeft w:val="0"/>
      <w:marRight w:val="0"/>
      <w:marTop w:val="0"/>
      <w:marBottom w:val="0"/>
      <w:divBdr>
        <w:top w:val="none" w:sz="0" w:space="0" w:color="auto"/>
        <w:left w:val="none" w:sz="0" w:space="0" w:color="auto"/>
        <w:bottom w:val="none" w:sz="0" w:space="0" w:color="auto"/>
        <w:right w:val="none" w:sz="0" w:space="0" w:color="auto"/>
      </w:divBdr>
    </w:div>
    <w:div w:id="1970090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2851\Downloads\DG-ECHO-Fact-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5F69E1628A2E45B60213B67CDFD033" ma:contentTypeVersion="4" ma:contentTypeDescription="Create a new document." ma:contentTypeScope="" ma:versionID="fd0622136b485fa4d185110312e028f9">
  <xsd:schema xmlns:xsd="http://www.w3.org/2001/XMLSchema" xmlns:xs="http://www.w3.org/2001/XMLSchema" xmlns:p="http://schemas.microsoft.com/office/2006/metadata/properties" xmlns:ns2="5f6e308b-c1fa-409d-8633-4b8824628b6a" targetNamespace="http://schemas.microsoft.com/office/2006/metadata/properties" ma:root="true" ma:fieldsID="c341627d8d40ffa6c0e6027a4ec6faf3" ns2:_="">
    <xsd:import namespace="5f6e308b-c1fa-409d-8633-4b8824628b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e308b-c1fa-409d-8633-4b8824628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5FA904C-8363-4B29-8AF0-D759E2790D49}">
  <ds:schemaRefs>
    <ds:schemaRef ds:uri="http://schemas.microsoft.com/sharepoint/v3/contenttype/forms"/>
  </ds:schemaRefs>
</ds:datastoreItem>
</file>

<file path=customXml/itemProps2.xml><?xml version="1.0" encoding="utf-8"?>
<ds:datastoreItem xmlns:ds="http://schemas.openxmlformats.org/officeDocument/2006/customXml" ds:itemID="{8E03FA36-92CE-4299-AB4A-A272550A0065}">
  <ds:schemaRefs>
    <ds:schemaRef ds:uri="http://schemas.microsoft.com/office/2006/documentManagement/types"/>
    <ds:schemaRef ds:uri="5f6e308b-c1fa-409d-8633-4b8824628b6a"/>
    <ds:schemaRef ds:uri="http://www.w3.org/XML/1998/namespace"/>
    <ds:schemaRef ds:uri="http://purl.org/dc/dcmitype/"/>
    <ds:schemaRef ds:uri="http://purl.org/dc/terms/"/>
    <ds:schemaRef ds:uri="http://schemas.microsoft.com/office/infopath/2007/PartnerControls"/>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2601537C-C47F-4CC1-A9FD-D4272CA0A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e308b-c1fa-409d-8633-4b8824628b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816703-A787-4E5D-9DAB-6F9A099A9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DG-ECHO-Fact-sheet</Template>
  <TotalTime>0</TotalTime>
  <Pages>3</Pages>
  <Words>850</Words>
  <Characters>4928</Characters>
  <Application>Microsoft Office Word</Application>
  <DocSecurity>0</DocSecurity>
  <Lines>169</Lines>
  <Paragraphs>120</Paragraphs>
  <ScaleCrop>false</ScaleCrop>
  <Company>Windows</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Syria</dc:title>
  <dc:creator>DROGOWSKA Joanna (ECHO-EXT)</dc:creator>
  <cp:lastModifiedBy>FRENDO Juliana (ECHO)</cp:lastModifiedBy>
  <cp:revision>2</cp:revision>
  <cp:lastPrinted>2024-09-26T08:04:00Z</cp:lastPrinted>
  <dcterms:created xsi:type="dcterms:W3CDTF">2024-11-19T10:06:00Z</dcterms:created>
  <dcterms:modified xsi:type="dcterms:W3CDTF">2024-11-19T10:06:00Z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2017-05-03T00:00:00Z</vt:filetime>
  </property>
  <property fmtid="{D5CDD505-2E9C-101B-9397-08002B2CF9AE}" pid="3" name="Creator">
    <vt:lpwstr>European Civil Protection and Humanitarian Aid Operations</vt:lpwstr>
  </property>
  <property fmtid="{D5CDD505-2E9C-101B-9397-08002B2CF9AE}" pid="4" name="LastSaved">
    <vt:filetime>2017-05-03T00:00:00Z</vt:filetime>
  </property>
  <property fmtid="{D5CDD505-2E9C-101B-9397-08002B2CF9AE}" pid="5" name="ContentTypeId">
    <vt:lpwstr>0x010100785F69E1628A2E45B60213B67CDFD033</vt:lpwstr>
  </property>
  <property fmtid="{D5CDD505-2E9C-101B-9397-08002B2CF9AE}" pid="6" name="MSIP_Label_6bd9ddd1-4d20-43f6-abfa-fc3c07406f94_Enabled">
    <vt:lpwstr>true</vt:lpwstr>
  </property>
  <property fmtid="{D5CDD505-2E9C-101B-9397-08002B2CF9AE}" pid="7" name="MSIP_Label_6bd9ddd1-4d20-43f6-abfa-fc3c07406f94_SetDate">
    <vt:lpwstr>2023-01-17T11:26:45Z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57f25419-cefd-4255-ba5f-6970adfddf18</vt:lpwstr>
  </property>
  <property fmtid="{D5CDD505-2E9C-101B-9397-08002B2CF9AE}" pid="12" name="MSIP_Label_6bd9ddd1-4d20-43f6-abfa-fc3c07406f94_ContentBits">
    <vt:lpwstr>0</vt:lpwstr>
  </property>
</Properties>
</file>